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282936"/>
  <w:body>
    <w:p w14:paraId="33F40B88" w14:textId="77777777" w:rsidR="00134179" w:rsidRDefault="00134179" w:rsidP="00484AA6">
      <w:pPr>
        <w:pStyle w:val="Title"/>
        <w:jc w:val="both"/>
        <w:rPr>
          <w:b/>
          <w:bCs/>
        </w:rPr>
      </w:pPr>
    </w:p>
    <w:p w14:paraId="0FFCBC31" w14:textId="77777777" w:rsidR="00134179" w:rsidRDefault="00134179" w:rsidP="00484AA6">
      <w:pPr>
        <w:pStyle w:val="Title"/>
        <w:jc w:val="both"/>
        <w:rPr>
          <w:b/>
          <w:bCs/>
        </w:rPr>
      </w:pPr>
    </w:p>
    <w:p w14:paraId="09AA99B9" w14:textId="77777777" w:rsidR="00134179" w:rsidRDefault="00134179" w:rsidP="00484AA6">
      <w:pPr>
        <w:pStyle w:val="Title"/>
        <w:jc w:val="both"/>
        <w:rPr>
          <w:b/>
          <w:bCs/>
        </w:rPr>
      </w:pPr>
    </w:p>
    <w:p w14:paraId="71913813" w14:textId="77777777" w:rsidR="00C27544" w:rsidRDefault="00C27544" w:rsidP="00484AA6">
      <w:pPr>
        <w:pStyle w:val="Title"/>
        <w:jc w:val="both"/>
        <w:rPr>
          <w:b/>
          <w:bCs/>
        </w:rPr>
      </w:pPr>
    </w:p>
    <w:p w14:paraId="7007515A" w14:textId="77777777" w:rsidR="00C27544" w:rsidRDefault="00C27544" w:rsidP="00484AA6">
      <w:pPr>
        <w:pStyle w:val="Title"/>
        <w:jc w:val="both"/>
        <w:rPr>
          <w:b/>
          <w:bCs/>
        </w:rPr>
      </w:pPr>
    </w:p>
    <w:p w14:paraId="6BC906B6" w14:textId="03F2AFEA" w:rsidR="00134179" w:rsidRPr="00F96763" w:rsidRDefault="00F96763" w:rsidP="00484AA6">
      <w:pPr>
        <w:pStyle w:val="Title"/>
        <w:jc w:val="both"/>
        <w:rPr>
          <w:b/>
          <w:bCs/>
          <w:color w:val="FFFFFF" w:themeColor="background1"/>
        </w:rPr>
      </w:pPr>
      <w:r w:rsidRPr="00F96763">
        <w:rPr>
          <w:b/>
          <w:bCs/>
          <w:color w:val="FFFFFF" w:themeColor="background1"/>
        </w:rPr>
        <w:t xml:space="preserve">Cabin in the </w:t>
      </w:r>
      <w:r>
        <w:rPr>
          <w:b/>
          <w:bCs/>
          <w:color w:val="FFFFFF" w:themeColor="background1"/>
        </w:rPr>
        <w:t>C</w:t>
      </w:r>
      <w:r w:rsidRPr="00F96763">
        <w:rPr>
          <w:b/>
          <w:bCs/>
          <w:color w:val="FFFFFF" w:themeColor="background1"/>
        </w:rPr>
        <w:t>learing</w:t>
      </w:r>
    </w:p>
    <w:p w14:paraId="6F408262" w14:textId="77777777" w:rsidR="00C27544" w:rsidRDefault="00C27544" w:rsidP="00484AA6">
      <w:pPr>
        <w:pStyle w:val="Title"/>
        <w:jc w:val="both"/>
        <w:rPr>
          <w:b/>
          <w:bCs/>
        </w:rPr>
      </w:pPr>
    </w:p>
    <w:p w14:paraId="44041EF6" w14:textId="77777777" w:rsidR="00C27544" w:rsidRDefault="00C27544" w:rsidP="00484AA6">
      <w:pPr>
        <w:pStyle w:val="Title"/>
        <w:jc w:val="both"/>
        <w:rPr>
          <w:color w:val="auto"/>
          <w:sz w:val="28"/>
          <w:szCs w:val="28"/>
        </w:rPr>
      </w:pPr>
    </w:p>
    <w:p w14:paraId="0E82EE2B" w14:textId="6078AC70" w:rsidR="00F96763" w:rsidRDefault="00F96763" w:rsidP="00484AA6">
      <w:pPr>
        <w:pStyle w:val="Title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How weather affects a player’s perception of coziness</w:t>
      </w:r>
    </w:p>
    <w:p w14:paraId="650F4299" w14:textId="77777777" w:rsidR="00F96763" w:rsidRDefault="00F96763" w:rsidP="00484AA6">
      <w:pPr>
        <w:pStyle w:val="Title"/>
        <w:jc w:val="both"/>
        <w:rPr>
          <w:color w:val="auto"/>
          <w:sz w:val="28"/>
          <w:szCs w:val="28"/>
        </w:rPr>
      </w:pPr>
    </w:p>
    <w:p w14:paraId="0381A774" w14:textId="74DE4827" w:rsidR="00C27544" w:rsidRPr="00C27544" w:rsidRDefault="00F96763" w:rsidP="00484AA6">
      <w:pPr>
        <w:pStyle w:val="Title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Rafe Maidment</w:t>
      </w:r>
    </w:p>
    <w:p w14:paraId="01C09514" w14:textId="5B012143" w:rsidR="00134179" w:rsidRPr="00134179" w:rsidRDefault="00134179" w:rsidP="00484AA6">
      <w:pPr>
        <w:jc w:val="both"/>
        <w:rPr>
          <w:b/>
          <w:bCs/>
        </w:rPr>
      </w:pPr>
      <w:r>
        <w:rPr>
          <w:b/>
          <w:bCs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ja-JP"/>
        </w:rPr>
        <w:id w:val="1101425426"/>
        <w:docPartObj>
          <w:docPartGallery w:val="Table of Contents"/>
          <w:docPartUnique/>
        </w:docPartObj>
      </w:sdtPr>
      <w:sdtContent>
        <w:p w14:paraId="1F8558D4" w14:textId="7C28857A" w:rsidR="00D847EB" w:rsidRDefault="31854B07" w:rsidP="00484AA6">
          <w:pPr>
            <w:pStyle w:val="TOCHeading"/>
            <w:jc w:val="both"/>
          </w:pPr>
          <w:r>
            <w:t>Contents</w:t>
          </w:r>
        </w:p>
        <w:p w14:paraId="5C3AE7E5" w14:textId="77777777" w:rsidR="00207E03" w:rsidRDefault="00207E03" w:rsidP="00484AA6">
          <w:pPr>
            <w:pStyle w:val="TOC1"/>
            <w:tabs>
              <w:tab w:val="right" w:leader="dot" w:pos="9350"/>
            </w:tabs>
            <w:jc w:val="both"/>
          </w:pPr>
        </w:p>
        <w:p w14:paraId="78D29CEC" w14:textId="57A88959" w:rsidR="00327B21" w:rsidRDefault="0063118F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r>
            <w:fldChar w:fldCharType="begin"/>
          </w:r>
          <w:r w:rsidR="007D0EC1">
            <w:instrText>TOC \o "1-3" \h \z \u</w:instrText>
          </w:r>
          <w:r>
            <w:fldChar w:fldCharType="separate"/>
          </w:r>
          <w:hyperlink w:anchor="_Toc214577324" w:history="1">
            <w:r w:rsidR="00327B21" w:rsidRPr="00EF3DD2">
              <w:rPr>
                <w:rStyle w:val="Hyperlink"/>
                <w:noProof/>
              </w:rPr>
              <w:t>Research question and prototype description</w:t>
            </w:r>
            <w:r w:rsidR="00327B21">
              <w:rPr>
                <w:noProof/>
                <w:webHidden/>
              </w:rPr>
              <w:tab/>
            </w:r>
            <w:r w:rsidR="00327B21">
              <w:rPr>
                <w:noProof/>
                <w:webHidden/>
              </w:rPr>
              <w:fldChar w:fldCharType="begin"/>
            </w:r>
            <w:r w:rsidR="00327B21">
              <w:rPr>
                <w:noProof/>
                <w:webHidden/>
              </w:rPr>
              <w:instrText xml:space="preserve"> PAGEREF _Toc214577324 \h </w:instrText>
            </w:r>
            <w:r w:rsidR="00327B21">
              <w:rPr>
                <w:noProof/>
                <w:webHidden/>
              </w:rPr>
            </w:r>
            <w:r w:rsidR="00327B21">
              <w:rPr>
                <w:noProof/>
                <w:webHidden/>
              </w:rPr>
              <w:fldChar w:fldCharType="separate"/>
            </w:r>
            <w:r w:rsidR="00327B21">
              <w:rPr>
                <w:noProof/>
                <w:webHidden/>
              </w:rPr>
              <w:t>3</w:t>
            </w:r>
            <w:r w:rsidR="00327B21">
              <w:rPr>
                <w:noProof/>
                <w:webHidden/>
              </w:rPr>
              <w:fldChar w:fldCharType="end"/>
            </w:r>
          </w:hyperlink>
        </w:p>
        <w:p w14:paraId="42DB0345" w14:textId="529ED792" w:rsidR="00327B21" w:rsidRDefault="00327B21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14577325" w:history="1">
            <w:r w:rsidRPr="00EF3DD2">
              <w:rPr>
                <w:rStyle w:val="Hyperlink"/>
                <w:noProof/>
              </w:rPr>
              <w:t>Summary of research conducted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_Toc214577325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193984" w14:textId="2E10056D" w:rsidR="00327B21" w:rsidRDefault="00327B21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14577326" w:history="1">
            <w:r w:rsidRPr="00EF3DD2">
              <w:rPr>
                <w:rStyle w:val="Hyperlink"/>
                <w:noProof/>
              </w:rPr>
              <w:t>Documentation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_Toc214577326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C079C8" w14:textId="7EBDCAFB" w:rsidR="00327B21" w:rsidRDefault="00327B21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14577327" w:history="1">
            <w:r w:rsidRPr="00EF3DD2">
              <w:rPr>
                <w:rStyle w:val="Hyperlink"/>
                <w:noProof/>
              </w:rPr>
              <w:t>Testing, iteration and changes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_Toc214577327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0CDF05" w14:textId="591FF19F" w:rsidR="00327B21" w:rsidRDefault="00327B21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14577328" w:history="1">
            <w:r w:rsidRPr="00EF3DD2">
              <w:rPr>
                <w:rStyle w:val="Hyperlink"/>
                <w:noProof/>
              </w:rPr>
              <w:t>Testing, iteration and changes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_Toc214577328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D4BC33" w14:textId="490BC1C3" w:rsidR="00327B21" w:rsidRDefault="00327B21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14577329" w:history="1">
            <w:r w:rsidRPr="00EF3DD2">
              <w:rPr>
                <w:rStyle w:val="Hyperlink"/>
                <w:noProof/>
              </w:rPr>
              <w:t>Conclusion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_Toc214577329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44D442" w14:textId="3DDEA2E0" w:rsidR="00327B21" w:rsidRDefault="00327B21" w:rsidP="00484AA6">
          <w:pPr>
            <w:pStyle w:val="TOC1"/>
            <w:tabs>
              <w:tab w:val="right" w:leader="dot" w:pos="9350"/>
            </w:tabs>
            <w:jc w:val="both"/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14577330" w:history="1">
            <w:r w:rsidRPr="00EF3DD2">
              <w:rPr>
                <w:rStyle w:val="Hyperlink"/>
                <w:noProof/>
              </w:rPr>
              <w:t>Sources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_Toc214577330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CF5C2F" w14:textId="5B8FB8BF" w:rsidR="0063118F" w:rsidRDefault="0063118F" w:rsidP="00484AA6">
          <w:pPr>
            <w:pStyle w:val="TOC2"/>
            <w:tabs>
              <w:tab w:val="right" w:leader="dot" w:pos="9360"/>
            </w:tabs>
            <w:jc w:val="both"/>
            <w:rPr>
              <w:rStyle w:val="Hyperlink"/>
              <w:noProof/>
              <w:kern w:val="2"/>
              <w:lang w:val="en-GB" w:eastAsia="en-GB"/>
              <w14:ligatures w14:val="standardContextual"/>
            </w:rPr>
          </w:pPr>
          <w:r>
            <w:fldChar w:fldCharType="end"/>
          </w:r>
        </w:p>
      </w:sdtContent>
    </w:sdt>
    <w:p w14:paraId="43D83F59" w14:textId="70E6A1C0" w:rsidR="007D0EC1" w:rsidRDefault="007D0EC1" w:rsidP="00484AA6">
      <w:pPr>
        <w:pStyle w:val="TOC2"/>
        <w:tabs>
          <w:tab w:val="right" w:leader="dot" w:pos="9360"/>
        </w:tabs>
        <w:jc w:val="both"/>
        <w:rPr>
          <w:rStyle w:val="Hyperlink"/>
          <w:noProof/>
          <w:kern w:val="2"/>
          <w:lang w:val="en-GB" w:eastAsia="en-GB"/>
          <w14:ligatures w14:val="standardContextual"/>
        </w:rPr>
      </w:pPr>
    </w:p>
    <w:p w14:paraId="59AD6F71" w14:textId="5A032394" w:rsidR="00D847EB" w:rsidRDefault="00D847EB" w:rsidP="00484AA6">
      <w:pPr>
        <w:jc w:val="both"/>
      </w:pPr>
    </w:p>
    <w:p w14:paraId="3753D45F" w14:textId="77777777" w:rsidR="00754878" w:rsidRDefault="00754878" w:rsidP="00484AA6">
      <w:pPr>
        <w:jc w:val="both"/>
        <w:rPr>
          <w:rFonts w:asciiTheme="majorHAnsi" w:eastAsiaTheme="majorEastAsia" w:hAnsiTheme="majorHAnsi" w:cstheme="majorBidi"/>
          <w:color w:val="B01513" w:themeColor="accent1"/>
          <w:sz w:val="28"/>
          <w:szCs w:val="28"/>
        </w:rPr>
      </w:pPr>
      <w:r>
        <w:br w:type="page"/>
      </w:r>
    </w:p>
    <w:p w14:paraId="0130D317" w14:textId="24A3F5D6" w:rsidR="00D847EB" w:rsidRDefault="00F96763" w:rsidP="00484AA6">
      <w:pPr>
        <w:pStyle w:val="Heading1"/>
        <w:jc w:val="both"/>
      </w:pPr>
      <w:bookmarkStart w:id="0" w:name="_Toc214577324"/>
      <w:r>
        <w:lastRenderedPageBreak/>
        <w:t>Research question and prototype description</w:t>
      </w:r>
      <w:bookmarkEnd w:id="0"/>
    </w:p>
    <w:p w14:paraId="225E9726" w14:textId="03890D9E" w:rsidR="00F96763" w:rsidRDefault="00F96763" w:rsidP="00484AA6">
      <w:pPr>
        <w:jc w:val="both"/>
      </w:pPr>
      <w:r>
        <w:t xml:space="preserve">Weather is not often the focal point of games, especially not cozy games. While some games have utilized weather as a while of making the player feel a sense </w:t>
      </w:r>
      <w:r w:rsidR="00650859">
        <w:t>of calm in some situations, there is surprisingly little research done as to how or why weather is used in ways to make players feel a sense of coziness.</w:t>
      </w:r>
    </w:p>
    <w:p w14:paraId="0394D22D" w14:textId="148A3108" w:rsidR="00650859" w:rsidRDefault="00B3324C" w:rsidP="00484AA6">
      <w:pPr>
        <w:jc w:val="both"/>
      </w:pPr>
      <w:r>
        <w:t xml:space="preserve">The purpose of this prototype is to test the </w:t>
      </w:r>
      <w:r w:rsidR="00A16AF4">
        <w:t>effect</w:t>
      </w:r>
      <w:r>
        <w:t xml:space="preserve"> of weather</w:t>
      </w:r>
      <w:r w:rsidR="00537CB0">
        <w:t xml:space="preserve"> and players’ perception of coziness</w:t>
      </w:r>
      <w:r w:rsidR="00C666CD">
        <w:t xml:space="preserve">. The intention of the prototype is to place players in a cabin </w:t>
      </w:r>
      <w:r w:rsidR="00FD2257">
        <w:t>in a forest clearing</w:t>
      </w:r>
      <w:r w:rsidR="009D777B">
        <w:t xml:space="preserve">, </w:t>
      </w:r>
      <w:r w:rsidR="002C69DE">
        <w:t>in the level</w:t>
      </w:r>
      <w:r w:rsidR="005E2B47">
        <w:t>,</w:t>
      </w:r>
      <w:r w:rsidR="002C69DE">
        <w:t xml:space="preserve"> they will be given a set of daily tasks to do, but the primary feature</w:t>
      </w:r>
      <w:r w:rsidR="005E2B47">
        <w:t>s</w:t>
      </w:r>
      <w:r w:rsidR="002C69DE">
        <w:t xml:space="preserve"> of the game will be the </w:t>
      </w:r>
      <w:r w:rsidR="005E2B47">
        <w:t>day-to-night</w:t>
      </w:r>
      <w:r w:rsidR="002C69DE">
        <w:t xml:space="preserve"> cycle and the weather system</w:t>
      </w:r>
      <w:r w:rsidR="005E2B47">
        <w:t>.</w:t>
      </w:r>
    </w:p>
    <w:p w14:paraId="03B62AB1" w14:textId="05F8954A" w:rsidR="002F6DFE" w:rsidRDefault="005E2B47" w:rsidP="00484AA6">
      <w:pPr>
        <w:jc w:val="both"/>
      </w:pPr>
      <w:r>
        <w:t xml:space="preserve">The day/night cycle </w:t>
      </w:r>
      <w:r w:rsidR="00BE5568">
        <w:t xml:space="preserve">will reset the tasks in the players’ To-Do list and pick </w:t>
      </w:r>
      <w:r w:rsidR="00AA0EEC">
        <w:t>new</w:t>
      </w:r>
      <w:r w:rsidR="00BE5568">
        <w:t xml:space="preserve"> random weather at the beginning of each day</w:t>
      </w:r>
      <w:r w:rsidR="00426406">
        <w:t xml:space="preserve">, these weathers </w:t>
      </w:r>
      <w:r w:rsidR="0085576F">
        <w:t xml:space="preserve">consist </w:t>
      </w:r>
      <w:r w:rsidR="00AA0EEC">
        <w:t>of</w:t>
      </w:r>
      <w:r w:rsidR="0085576F">
        <w:t xml:space="preserve"> sunny, rainy, foggy and snowy</w:t>
      </w:r>
      <w:r w:rsidR="00E81743">
        <w:t xml:space="preserve">. </w:t>
      </w:r>
      <w:r w:rsidR="00AA0EEC">
        <w:t xml:space="preserve">The weather will </w:t>
      </w:r>
      <w:r w:rsidR="007A3658">
        <w:t xml:space="preserve">be purely cosmetic, </w:t>
      </w:r>
      <w:r w:rsidR="002F6DFE">
        <w:t>its</w:t>
      </w:r>
      <w:r w:rsidR="007A3658">
        <w:t xml:space="preserve"> only purpose being ambience and </w:t>
      </w:r>
      <w:r w:rsidR="002F6DFE">
        <w:t>affecting</w:t>
      </w:r>
      <w:r w:rsidR="007A3658">
        <w:t xml:space="preserve"> how the </w:t>
      </w:r>
      <w:r w:rsidR="00E70F29">
        <w:t>player feels, making them feel cozy, safe</w:t>
      </w:r>
      <w:r w:rsidR="002F6DFE">
        <w:t xml:space="preserve"> or cold.</w:t>
      </w:r>
      <w:r w:rsidR="00552E68">
        <w:t xml:space="preserve"> The tasks will be designed in a way that requires the player to leave the warm-feeling </w:t>
      </w:r>
      <w:r w:rsidR="002B616B">
        <w:t>cabin and into the weather outside, this should help with players experiencing the contrast between the cold weather outside and the warm interior of the cabin</w:t>
      </w:r>
      <w:r w:rsidR="001B0262">
        <w:t>.</w:t>
      </w:r>
    </w:p>
    <w:p w14:paraId="5CEEA551" w14:textId="244F3992" w:rsidR="001B0262" w:rsidRPr="00F96763" w:rsidRDefault="001B0262" w:rsidP="00484AA6">
      <w:pPr>
        <w:jc w:val="both"/>
      </w:pPr>
      <w:r>
        <w:t xml:space="preserve">The prototype should be built to be expandable, allowing new systems to be integrated </w:t>
      </w:r>
      <w:r w:rsidR="00A56A07">
        <w:t xml:space="preserve">without requiring major refactoring. </w:t>
      </w:r>
      <w:r w:rsidR="0097047D">
        <w:t xml:space="preserve">The weather and task systems specifically should </w:t>
      </w:r>
      <w:r w:rsidR="008A7121">
        <w:t xml:space="preserve">be handled by managers that give me the ability to easily make new </w:t>
      </w:r>
      <w:r w:rsidR="007618CF">
        <w:t xml:space="preserve">weather types or tasks and easily implement them without requiring </w:t>
      </w:r>
      <w:r w:rsidR="000269BA">
        <w:t>restructuring of core systems.</w:t>
      </w:r>
    </w:p>
    <w:p w14:paraId="52FCDB7A" w14:textId="78A38D88" w:rsidR="00D847EB" w:rsidRDefault="00F96763" w:rsidP="00484AA6">
      <w:pPr>
        <w:pStyle w:val="Heading1"/>
        <w:jc w:val="both"/>
      </w:pPr>
      <w:bookmarkStart w:id="1" w:name="_Toc214577325"/>
      <w:r>
        <w:t>Summary of research conducted</w:t>
      </w:r>
      <w:bookmarkEnd w:id="1"/>
    </w:p>
    <w:p w14:paraId="3EFA26F6" w14:textId="77777777" w:rsidR="00BC31B3" w:rsidRPr="00BC31B3" w:rsidRDefault="00BC31B3" w:rsidP="00484AA6">
      <w:pPr>
        <w:jc w:val="both"/>
        <w:rPr>
          <w:lang w:val="en-GB"/>
        </w:rPr>
      </w:pPr>
      <w:r w:rsidRPr="00BC31B3">
        <w:rPr>
          <w:lang w:val="en-GB"/>
        </w:rPr>
        <w:t xml:space="preserve">Rain is referred to as a “pink noise”, research has found that pink noise can help a person relax by soothing the nervous system and increase a person’s ability to focus, especially in people with </w:t>
      </w:r>
      <w:proofErr w:type="gramStart"/>
      <w:r w:rsidRPr="00BC31B3">
        <w:rPr>
          <w:lang w:val="en-GB"/>
        </w:rPr>
        <w:t>ADHD[</w:t>
      </w:r>
      <w:proofErr w:type="gramEnd"/>
      <w:r w:rsidRPr="00BC31B3">
        <w:rPr>
          <w:lang w:val="en-GB"/>
        </w:rPr>
        <w:t>1].</w:t>
      </w:r>
    </w:p>
    <w:p w14:paraId="1DB58103" w14:textId="2522DF62" w:rsidR="00BC31B3" w:rsidRPr="00BC31B3" w:rsidRDefault="00BC31B3" w:rsidP="00484AA6">
      <w:pPr>
        <w:jc w:val="both"/>
        <w:rPr>
          <w:lang w:val="en-GB"/>
        </w:rPr>
      </w:pPr>
      <w:r w:rsidRPr="00BC31B3">
        <w:rPr>
          <w:lang w:val="en-GB"/>
        </w:rPr>
        <w:t xml:space="preserve">In a study by Maria </w:t>
      </w:r>
      <w:proofErr w:type="gramStart"/>
      <w:r w:rsidRPr="00BC31B3">
        <w:rPr>
          <w:lang w:val="en-GB"/>
        </w:rPr>
        <w:t>Önnberg[</w:t>
      </w:r>
      <w:proofErr w:type="gramEnd"/>
      <w:r w:rsidRPr="00BC31B3">
        <w:rPr>
          <w:lang w:val="en-GB"/>
        </w:rPr>
        <w:t xml:space="preserve">2], ‘listening to rain’ was mentioned multiple times by different participants as a means of keeping and feeling calm. Even a study of Left 4 Dead 2’s safe room compared the sound of zombies clawing at the door to “heavy rain outside while one is safe </w:t>
      </w:r>
      <w:proofErr w:type="gramStart"/>
      <w:r w:rsidRPr="00BC31B3">
        <w:rPr>
          <w:lang w:val="en-GB"/>
        </w:rPr>
        <w:t>indoors”[</w:t>
      </w:r>
      <w:proofErr w:type="gramEnd"/>
      <w:r w:rsidRPr="00BC31B3">
        <w:rPr>
          <w:lang w:val="en-GB"/>
        </w:rPr>
        <w:t>3], going on t</w:t>
      </w:r>
      <w:r>
        <w:rPr>
          <w:lang w:val="en-GB"/>
        </w:rPr>
        <w:t>o</w:t>
      </w:r>
      <w:r w:rsidRPr="00BC31B3">
        <w:rPr>
          <w:lang w:val="en-GB"/>
        </w:rPr>
        <w:t xml:space="preserve"> write “cold rain against a window emphasizes the warmth of a reading nook without threatening to disrupt it”.</w:t>
      </w:r>
    </w:p>
    <w:p w14:paraId="57231B2B" w14:textId="77777777" w:rsidR="00BC31B3" w:rsidRDefault="00BC31B3" w:rsidP="00484AA6">
      <w:pPr>
        <w:jc w:val="both"/>
        <w:rPr>
          <w:lang w:val="en-GB"/>
        </w:rPr>
      </w:pPr>
      <w:r w:rsidRPr="00BC31B3">
        <w:rPr>
          <w:lang w:val="en-GB"/>
        </w:rPr>
        <w:t>The association of rainy weather and cosiness is a common connection to be made, so my project will be looking closer at that connection.</w:t>
      </w:r>
    </w:p>
    <w:p w14:paraId="65ABF2CE" w14:textId="55E38E0F" w:rsidR="0027182A" w:rsidRPr="00BC31B3" w:rsidRDefault="0027182A" w:rsidP="00484AA6">
      <w:pPr>
        <w:jc w:val="both"/>
        <w:rPr>
          <w:lang w:val="en-GB"/>
        </w:rPr>
      </w:pPr>
      <w:r>
        <w:rPr>
          <w:lang w:val="en-GB"/>
        </w:rPr>
        <w:t xml:space="preserve">Another paper by </w:t>
      </w:r>
      <w:r w:rsidR="00235982" w:rsidRPr="00235982">
        <w:t>Jooa Julia Lee, Francesca Gino, and Bradley R. Staats</w:t>
      </w:r>
      <w:r w:rsidR="00103FA2">
        <w:t xml:space="preserve"> [4]</w:t>
      </w:r>
      <w:r w:rsidR="00235982">
        <w:t xml:space="preserve"> goes over the link between </w:t>
      </w:r>
      <w:r w:rsidR="00276EC0">
        <w:t>bad weather and good productivity</w:t>
      </w:r>
      <w:r w:rsidR="00103FA2">
        <w:t xml:space="preserve">. While this paper did not come up with anything </w:t>
      </w:r>
      <w:r w:rsidR="00B83D30">
        <w:t>particularly</w:t>
      </w:r>
      <w:r w:rsidR="00F71D36">
        <w:t xml:space="preserve"> related to my question</w:t>
      </w:r>
      <w:r w:rsidR="0000482D">
        <w:t xml:space="preserve">, the theory of bad weather </w:t>
      </w:r>
      <w:r w:rsidR="000D5AB6">
        <w:t>affecting</w:t>
      </w:r>
      <w:r w:rsidR="0000482D">
        <w:t xml:space="preserve"> </w:t>
      </w:r>
      <w:r w:rsidR="0000482D">
        <w:lastRenderedPageBreak/>
        <w:t xml:space="preserve">productivity by reducing </w:t>
      </w:r>
      <w:r w:rsidR="000D5AB6">
        <w:t>our want to leave our homes for activities could be a point to look at when testing</w:t>
      </w:r>
      <w:r w:rsidR="00B83D30">
        <w:t>. Maybe showing a potential decrease in tasks completed during rainy weather</w:t>
      </w:r>
      <w:r w:rsidR="00F71D36">
        <w:t xml:space="preserve"> due to players preferring the co</w:t>
      </w:r>
      <w:r w:rsidR="00327B21">
        <w:t>z</w:t>
      </w:r>
      <w:r w:rsidR="00F71D36">
        <w:t>iness of staying ind</w:t>
      </w:r>
      <w:r w:rsidR="00327B21">
        <w:t>o</w:t>
      </w:r>
      <w:r w:rsidR="00F71D36">
        <w:t>ors</w:t>
      </w:r>
      <w:r w:rsidR="00B83D30">
        <w:t>.</w:t>
      </w:r>
    </w:p>
    <w:p w14:paraId="224F77D4" w14:textId="092B000F" w:rsidR="000269BA" w:rsidRPr="000269BA" w:rsidRDefault="000269BA" w:rsidP="00484AA6">
      <w:pPr>
        <w:jc w:val="both"/>
      </w:pPr>
    </w:p>
    <w:p w14:paraId="08A01AE5" w14:textId="33C9EF7B" w:rsidR="00B65893" w:rsidRDefault="00F96763" w:rsidP="00484AA6">
      <w:pPr>
        <w:pStyle w:val="Heading1"/>
        <w:jc w:val="both"/>
      </w:pPr>
      <w:bookmarkStart w:id="2" w:name="_Toc214577326"/>
      <w:r>
        <w:t>Documentation</w:t>
      </w:r>
      <w:bookmarkEnd w:id="2"/>
    </w:p>
    <w:p w14:paraId="5A6F77E8" w14:textId="42D729CC" w:rsidR="008D1300" w:rsidRDefault="00521E18" w:rsidP="00484AA6">
      <w:pPr>
        <w:jc w:val="both"/>
      </w:pPr>
      <w:r>
        <w:t xml:space="preserve">The very first design I made when starting production of the prototype was the design for the map and house that the player </w:t>
      </w:r>
      <w:r w:rsidR="008B021F">
        <w:t xml:space="preserve">would reside in, along with the initial locations for all </w:t>
      </w:r>
      <w:r w:rsidR="00EC1A47">
        <w:t>the tasks that the player would be able to complete.</w:t>
      </w:r>
    </w:p>
    <w:p w14:paraId="554A0041" w14:textId="2C48918B" w:rsidR="00EC1A47" w:rsidRDefault="00EC1A47" w:rsidP="00484AA6">
      <w:pPr>
        <w:jc w:val="both"/>
      </w:pPr>
      <w:r w:rsidRPr="00EC1A47">
        <w:rPr>
          <w:noProof/>
        </w:rPr>
        <w:drawing>
          <wp:inline distT="0" distB="0" distL="0" distR="0" wp14:anchorId="770440A8" wp14:editId="70988B18">
            <wp:extent cx="5943600" cy="2823210"/>
            <wp:effectExtent l="0" t="0" r="0" b="0"/>
            <wp:docPr id="13097922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79226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0CD2A" w14:textId="4039A971" w:rsidR="000A6E66" w:rsidRDefault="000A6E66" w:rsidP="00484AA6">
      <w:pPr>
        <w:jc w:val="both"/>
      </w:pPr>
      <w:r>
        <w:t xml:space="preserve">After the </w:t>
      </w:r>
      <w:r w:rsidR="006563A2">
        <w:t>initial design, I created a small prototype for the prototype. I experimented with implementing a short and simple day-to-night cycle</w:t>
      </w:r>
      <w:r w:rsidR="008B0EC1">
        <w:t xml:space="preserve"> and added </w:t>
      </w:r>
      <w:r w:rsidR="00BA5262">
        <w:t>a small landscape with foliage and grass.</w:t>
      </w:r>
    </w:p>
    <w:p w14:paraId="761A5CBD" w14:textId="32F459AA" w:rsidR="00BA5262" w:rsidRDefault="00BA5262" w:rsidP="00484AA6">
      <w:pPr>
        <w:jc w:val="both"/>
      </w:pPr>
      <w:r>
        <w:t xml:space="preserve">The </w:t>
      </w:r>
      <w:r w:rsidR="001E4BFF">
        <w:t xml:space="preserve">house was a small block out that consisted of the rooms shown in the design diagram </w:t>
      </w:r>
      <w:r w:rsidR="004A5154">
        <w:t xml:space="preserve">and had a chair that could be sat on and a toggleable light blueprint that could be </w:t>
      </w:r>
      <w:r w:rsidR="00B53FE1">
        <w:t>copied</w:t>
      </w:r>
      <w:r w:rsidR="004A5154">
        <w:t xml:space="preserve"> and pasted into each room.</w:t>
      </w:r>
    </w:p>
    <w:p w14:paraId="2D128911" w14:textId="2D6FF754" w:rsidR="00F20A26" w:rsidRDefault="00F20A26" w:rsidP="00484AA6">
      <w:pPr>
        <w:jc w:val="both"/>
      </w:pPr>
      <w:r w:rsidRPr="00F20A26">
        <w:rPr>
          <w:noProof/>
        </w:rPr>
        <w:lastRenderedPageBreak/>
        <w:drawing>
          <wp:inline distT="0" distB="0" distL="0" distR="0" wp14:anchorId="3B7016FA" wp14:editId="328BEB27">
            <wp:extent cx="5943600" cy="3025775"/>
            <wp:effectExtent l="0" t="0" r="0" b="3175"/>
            <wp:docPr id="1775036597" name="Picture 1" descr="A video game graphics of a house and tre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036597" name="Picture 1" descr="A video game graphics of a house and tree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52E13" w14:textId="77777777" w:rsidR="007F00D0" w:rsidRDefault="007F00D0" w:rsidP="00484AA6">
      <w:pPr>
        <w:jc w:val="both"/>
      </w:pPr>
    </w:p>
    <w:p w14:paraId="69F4A804" w14:textId="77777777" w:rsidR="007F00D0" w:rsidRDefault="007F00D0" w:rsidP="00484AA6">
      <w:pPr>
        <w:jc w:val="both"/>
      </w:pPr>
    </w:p>
    <w:p w14:paraId="1A461A3A" w14:textId="3CF7D040" w:rsidR="007F00D0" w:rsidRDefault="007F00D0" w:rsidP="00484AA6">
      <w:pPr>
        <w:jc w:val="both"/>
      </w:pPr>
      <w:r>
        <w:t xml:space="preserve">When developing the day/night cycle, I wanted to </w:t>
      </w:r>
      <w:r w:rsidR="00D02C7F">
        <w:t xml:space="preserve">nail the colour shift that occurs after the sun sets with cold </w:t>
      </w:r>
      <w:r w:rsidR="00D351D0">
        <w:t>blue skies and the background reducing to simple silhouettes</w:t>
      </w:r>
      <w:r w:rsidR="00D82E3F">
        <w:t>.</w:t>
      </w:r>
    </w:p>
    <w:p w14:paraId="7E4296B2" w14:textId="36DFE98A" w:rsidR="000B24FE" w:rsidRDefault="00F332B6" w:rsidP="00484AA6">
      <w:pPr>
        <w:jc w:val="both"/>
      </w:pPr>
      <w:r>
        <w:t>I did this by disabling the sky sphere and using a custom skylight</w:t>
      </w:r>
      <w:r w:rsidR="00E25C44">
        <w:t>, height fog</w:t>
      </w:r>
      <w:r>
        <w:t xml:space="preserve"> and directional light that brighten and dim </w:t>
      </w:r>
      <w:r w:rsidR="004A3466">
        <w:t>on a timeline</w:t>
      </w:r>
    </w:p>
    <w:p w14:paraId="2C03AAD9" w14:textId="4EF6E138" w:rsidR="00F33A68" w:rsidRDefault="00F33A68" w:rsidP="00484AA6">
      <w:pPr>
        <w:jc w:val="both"/>
      </w:pPr>
      <w:r w:rsidRPr="00F33A68">
        <w:rPr>
          <w:noProof/>
        </w:rPr>
        <w:drawing>
          <wp:inline distT="0" distB="0" distL="0" distR="0" wp14:anchorId="702AF03E" wp14:editId="4DB40928">
            <wp:extent cx="5943600" cy="1976120"/>
            <wp:effectExtent l="0" t="0" r="0" b="5080"/>
            <wp:docPr id="4416276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62766" name="Picture 1" descr="A screenshot of a computer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AA6B3" w14:textId="078B04DE" w:rsidR="00F33A68" w:rsidRDefault="00F33A68" w:rsidP="00484AA6">
      <w:pPr>
        <w:jc w:val="both"/>
      </w:pPr>
      <w:r>
        <w:rPr>
          <w:noProof/>
        </w:rPr>
        <w:lastRenderedPageBreak/>
        <w:drawing>
          <wp:inline distT="0" distB="0" distL="0" distR="0" wp14:anchorId="1D7A3B04" wp14:editId="2B1503A6">
            <wp:extent cx="5943600" cy="1808480"/>
            <wp:effectExtent l="0" t="0" r="0" b="1270"/>
            <wp:docPr id="1773076745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076745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61490" w14:textId="0DB2825F" w:rsidR="004A3466" w:rsidRDefault="00F20A26" w:rsidP="00484AA6">
      <w:pPr>
        <w:jc w:val="both"/>
      </w:pPr>
      <w:r w:rsidRPr="00F20A26">
        <w:rPr>
          <w:noProof/>
        </w:rPr>
        <w:drawing>
          <wp:inline distT="0" distB="0" distL="0" distR="0" wp14:anchorId="1A4870F9" wp14:editId="08201845">
            <wp:extent cx="5943600" cy="2858135"/>
            <wp:effectExtent l="0" t="0" r="0" b="0"/>
            <wp:docPr id="1157602730" name="Picture 1" descr="A house in the middle of a field with trees and mountai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602730" name="Picture 1" descr="A house in the middle of a field with trees and mountains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3466">
        <w:t>Reference image</w:t>
      </w:r>
      <w:r w:rsidR="00B63183">
        <w:t>s used</w:t>
      </w:r>
      <w:r w:rsidR="004A3466">
        <w:t>:</w:t>
      </w:r>
    </w:p>
    <w:p w14:paraId="2B44F1DD" w14:textId="2BA22DF9" w:rsidR="004A3466" w:rsidRDefault="00B63183" w:rsidP="00484AA6">
      <w:pPr>
        <w:jc w:val="both"/>
      </w:pPr>
      <w:r w:rsidRPr="00B63183">
        <w:rPr>
          <w:noProof/>
        </w:rPr>
        <w:drawing>
          <wp:inline distT="0" distB="0" distL="0" distR="0" wp14:anchorId="07CA6D32" wp14:editId="7172CD81">
            <wp:extent cx="5943600" cy="1943100"/>
            <wp:effectExtent l="0" t="0" r="0" b="0"/>
            <wp:docPr id="233167756" name="Picture 1" descr="A tree at night and a blue sk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167756" name="Picture 1" descr="A tree at night and a blue sky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64245" w14:textId="5F218DB8" w:rsidR="007845E1" w:rsidRDefault="00E837C5" w:rsidP="00484AA6">
      <w:pPr>
        <w:jc w:val="both"/>
      </w:pPr>
      <w:r>
        <w:t xml:space="preserve">You can see how the blue gradient darkens and more distant objects </w:t>
      </w:r>
      <w:r w:rsidR="007845E1">
        <w:t>lose detail through the fog.</w:t>
      </w:r>
      <w:r w:rsidR="0073563D">
        <w:t xml:space="preserve"> </w:t>
      </w:r>
      <w:r w:rsidR="007845E1">
        <w:t>This was also a consideration I would have when making the first weather for the prototyp</w:t>
      </w:r>
      <w:r w:rsidR="00B53FE1">
        <w:t>e: rain.</w:t>
      </w:r>
    </w:p>
    <w:p w14:paraId="54405E3B" w14:textId="6B0AB8E2" w:rsidR="0073563D" w:rsidRDefault="0073563D" w:rsidP="00484AA6">
      <w:pPr>
        <w:jc w:val="both"/>
      </w:pPr>
      <w:r>
        <w:rPr>
          <w:noProof/>
        </w:rPr>
        <w:lastRenderedPageBreak/>
        <w:drawing>
          <wp:inline distT="0" distB="0" distL="0" distR="0" wp14:anchorId="6090CA9E" wp14:editId="3E16BD77">
            <wp:extent cx="5943600" cy="3074035"/>
            <wp:effectExtent l="0" t="0" r="0" b="0"/>
            <wp:docPr id="1032817324" name="Picture 3" descr="A house in the da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817324" name="Picture 3" descr="A house in the dar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CA269" w14:textId="595DE073" w:rsidR="00546F5E" w:rsidRDefault="0073563D" w:rsidP="00484AA6">
      <w:pPr>
        <w:jc w:val="both"/>
      </w:pPr>
      <w:r>
        <w:t>Above is the first iteration of the ra</w:t>
      </w:r>
      <w:r w:rsidR="00764707">
        <w:t>in weather. With this first iteration, I used a Niagara particle system to create the rain</w:t>
      </w:r>
      <w:r w:rsidR="00573DE7">
        <w:t xml:space="preserve"> and </w:t>
      </w:r>
      <w:r w:rsidR="005B6FDA">
        <w:t xml:space="preserve">a local fog volume that would fade in and out to </w:t>
      </w:r>
      <w:r w:rsidR="00B25081">
        <w:t>increase the intensity of the blue gradient and give the outside a colder appearance</w:t>
      </w:r>
      <w:r w:rsidR="00CC5028">
        <w:t xml:space="preserve"> and</w:t>
      </w:r>
      <w:r w:rsidR="00546F5E">
        <w:t xml:space="preserve"> by keeping the sky a lighter colour, farther objects are reduced to a silhouette.</w:t>
      </w:r>
    </w:p>
    <w:p w14:paraId="0641F4B2" w14:textId="4327B6CB" w:rsidR="00546F5E" w:rsidRDefault="001B5A9F" w:rsidP="00484AA6">
      <w:pPr>
        <w:jc w:val="both"/>
      </w:pPr>
      <w:r>
        <w:t>I came across the problem o</w:t>
      </w:r>
      <w:r w:rsidR="00C05B83">
        <w:t xml:space="preserve">f the rain fog causing the world to become far too dark due to </w:t>
      </w:r>
      <w:r w:rsidR="0062790F">
        <w:t xml:space="preserve">me disabling the </w:t>
      </w:r>
      <w:r w:rsidR="00023C8C">
        <w:t>sunlight</w:t>
      </w:r>
      <w:r w:rsidR="0062790F">
        <w:t xml:space="preserve"> when rain began</w:t>
      </w:r>
      <w:r w:rsidR="00023C8C">
        <w:t>.</w:t>
      </w:r>
    </w:p>
    <w:p w14:paraId="3D2F1172" w14:textId="3983976C" w:rsidR="00023C8C" w:rsidRDefault="00023C8C" w:rsidP="00484AA6">
      <w:pPr>
        <w:jc w:val="both"/>
      </w:pPr>
      <w:r>
        <w:rPr>
          <w:noProof/>
        </w:rPr>
        <w:lastRenderedPageBreak/>
        <w:drawing>
          <wp:inline distT="0" distB="0" distL="0" distR="0" wp14:anchorId="3C0A43AC" wp14:editId="6F087C98">
            <wp:extent cx="5943600" cy="2110740"/>
            <wp:effectExtent l="0" t="0" r="0" b="3810"/>
            <wp:docPr id="86398956" name="Picture 1" descr="A house in the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98956" name="Picture 1" descr="A house in the gras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2E720D" wp14:editId="21A26BA6">
            <wp:extent cx="5943600" cy="2108200"/>
            <wp:effectExtent l="0" t="0" r="0" b="6350"/>
            <wp:docPr id="2063452903" name="Picture 2" descr="A house with a light in the da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452903" name="Picture 2" descr="A house with a light in the dar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D8BF8" w14:textId="24BCD5B4" w:rsidR="00023C8C" w:rsidRDefault="00A45D65" w:rsidP="00484AA6">
      <w:pPr>
        <w:jc w:val="both"/>
      </w:pPr>
      <w:r>
        <w:t xml:space="preserve">I solved this by adding a custom skylight that used </w:t>
      </w:r>
      <w:r w:rsidR="00B80559">
        <w:t>a timeline to dim and brighten with time.</w:t>
      </w:r>
    </w:p>
    <w:p w14:paraId="0D7D9774" w14:textId="6F8E68C1" w:rsidR="00B80559" w:rsidRDefault="00B80559" w:rsidP="00484AA6">
      <w:pPr>
        <w:jc w:val="both"/>
      </w:pPr>
      <w:r>
        <w:t xml:space="preserve">This was the result, now the world is lit during rain and gives off the appearance of an overcast </w:t>
      </w:r>
      <w:r w:rsidR="000202B5">
        <w:t>day</w:t>
      </w:r>
      <w:r>
        <w:t>:</w:t>
      </w:r>
    </w:p>
    <w:p w14:paraId="0C8ED10C" w14:textId="19DA1525" w:rsidR="00B80559" w:rsidRDefault="00B80559" w:rsidP="00484AA6">
      <w:pPr>
        <w:jc w:val="both"/>
      </w:pPr>
      <w:r w:rsidRPr="00B80559">
        <w:rPr>
          <w:noProof/>
        </w:rPr>
        <w:drawing>
          <wp:inline distT="0" distB="0" distL="0" distR="0" wp14:anchorId="5E69EF93" wp14:editId="7F20B679">
            <wp:extent cx="5943600" cy="2362835"/>
            <wp:effectExtent l="0" t="0" r="0" b="0"/>
            <wp:docPr id="301512311" name="Picture 1" descr="A house in a field at nigh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512311" name="Picture 1" descr="A house in a field at night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691D1" w14:textId="720EF8D4" w:rsidR="00696E53" w:rsidRDefault="00696E53" w:rsidP="00484AA6">
      <w:pPr>
        <w:jc w:val="both"/>
      </w:pPr>
      <w:r>
        <w:lastRenderedPageBreak/>
        <w:t>After this, I created a Moscow chart</w:t>
      </w:r>
      <w:r w:rsidR="002F533F">
        <w:t>, giving myself goals and stretch goals to aim for during development:</w:t>
      </w:r>
    </w:p>
    <w:p w14:paraId="3E816C5B" w14:textId="4DCF2280" w:rsidR="002F533F" w:rsidRDefault="002F533F" w:rsidP="00484AA6">
      <w:pPr>
        <w:jc w:val="both"/>
      </w:pPr>
      <w:r w:rsidRPr="002F533F">
        <w:rPr>
          <w:noProof/>
        </w:rPr>
        <w:drawing>
          <wp:inline distT="0" distB="0" distL="0" distR="0" wp14:anchorId="1E6B6351" wp14:editId="0F7714C1">
            <wp:extent cx="5943600" cy="2607945"/>
            <wp:effectExtent l="0" t="0" r="0" b="1905"/>
            <wp:docPr id="1361068729" name="Picture 1" descr="A screenshot of a cha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068729" name="Picture 1" descr="A screenshot of a chat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38E9D" w14:textId="2EE5E42B" w:rsidR="000202B5" w:rsidRDefault="000202B5" w:rsidP="00484AA6">
      <w:pPr>
        <w:jc w:val="both"/>
      </w:pPr>
      <w:r>
        <w:t>At th</w:t>
      </w:r>
      <w:r w:rsidR="00253D85">
        <w:t>at</w:t>
      </w:r>
      <w:r>
        <w:t xml:space="preserve"> </w:t>
      </w:r>
      <w:r w:rsidR="00720252">
        <w:t>time,</w:t>
      </w:r>
      <w:r>
        <w:t xml:space="preserve"> I also added</w:t>
      </w:r>
      <w:r w:rsidR="00C90425">
        <w:t xml:space="preserve"> an ambient daytime background noise</w:t>
      </w:r>
      <w:r w:rsidR="0027485B">
        <w:t>, rain sound effects and footstep sounds, each of these</w:t>
      </w:r>
      <w:r w:rsidR="00010112">
        <w:t xml:space="preserve"> sounds also change based on whether the </w:t>
      </w:r>
      <w:r w:rsidR="00AE65C2">
        <w:t>player is indoors or outside</w:t>
      </w:r>
      <w:r w:rsidR="00AC114F">
        <w:t>.</w:t>
      </w:r>
    </w:p>
    <w:p w14:paraId="6EAD0251" w14:textId="465C3B94" w:rsidR="009F67A8" w:rsidRDefault="00726F80" w:rsidP="00484AA6">
      <w:pPr>
        <w:jc w:val="both"/>
      </w:pPr>
      <w:r>
        <w:t>At this point I started to design the gameplay loop</w:t>
      </w:r>
      <w:r w:rsidR="001142A2">
        <w:t xml:space="preserve">. This project was </w:t>
      </w:r>
      <w:r w:rsidR="00BF79C6">
        <w:t>made</w:t>
      </w:r>
      <w:r w:rsidR="001142A2">
        <w:t xml:space="preserve"> to be more of an </w:t>
      </w:r>
      <w:r w:rsidR="00BF79C6">
        <w:t>experience,</w:t>
      </w:r>
      <w:r w:rsidR="001142A2">
        <w:t xml:space="preserve"> but I still wanted to start developing my skills with quest lists</w:t>
      </w:r>
      <w:r w:rsidR="00AC694C">
        <w:t>, game loops</w:t>
      </w:r>
      <w:r w:rsidR="00AA6AE3">
        <w:t>, etc.</w:t>
      </w:r>
    </w:p>
    <w:p w14:paraId="39F35765" w14:textId="0438E0F1" w:rsidR="00AA6AE3" w:rsidRDefault="00BF79C6" w:rsidP="00484AA6">
      <w:pPr>
        <w:jc w:val="both"/>
      </w:pPr>
      <w:r>
        <w:rPr>
          <w:noProof/>
        </w:rPr>
        <w:drawing>
          <wp:inline distT="0" distB="0" distL="0" distR="0" wp14:anchorId="6DCD994B" wp14:editId="53634031">
            <wp:extent cx="5943600" cy="2442210"/>
            <wp:effectExtent l="0" t="0" r="0" b="0"/>
            <wp:docPr id="1682338124" name="Picture 3" descr="A diagram of task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338124" name="Picture 3" descr="A diagram of task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4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9E745" w14:textId="77777777" w:rsidR="00BF2D94" w:rsidRDefault="00BF2D94" w:rsidP="00484AA6">
      <w:pPr>
        <w:jc w:val="both"/>
        <w:rPr>
          <w:noProof/>
        </w:rPr>
      </w:pPr>
    </w:p>
    <w:p w14:paraId="4486D921" w14:textId="023D6860" w:rsidR="00BF2D94" w:rsidRDefault="00BF2D94" w:rsidP="00484AA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32D4B38B" wp14:editId="7CBC0045">
            <wp:simplePos x="0" y="0"/>
            <wp:positionH relativeFrom="margin">
              <wp:posOffset>19050</wp:posOffset>
            </wp:positionH>
            <wp:positionV relativeFrom="paragraph">
              <wp:posOffset>12065</wp:posOffset>
            </wp:positionV>
            <wp:extent cx="3971925" cy="3667125"/>
            <wp:effectExtent l="0" t="0" r="9525" b="9525"/>
            <wp:wrapTight wrapText="bothSides">
              <wp:wrapPolygon edited="0">
                <wp:start x="0" y="0"/>
                <wp:lineTo x="0" y="21544"/>
                <wp:lineTo x="21548" y="21544"/>
                <wp:lineTo x="21548" y="0"/>
                <wp:lineTo x="0" y="0"/>
              </wp:wrapPolygon>
            </wp:wrapTight>
            <wp:docPr id="1681071322" name="Picture 5" descr="A diagram of a weather manag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071322" name="Picture 5" descr="A diagram of a weather manag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0308">
        <w:t>I then deci</w:t>
      </w:r>
      <w:r w:rsidR="00CD6C75">
        <w:t xml:space="preserve">ded to start using audio volumes instead of </w:t>
      </w:r>
      <w:r w:rsidR="005470EC">
        <w:t>my own audio system</w:t>
      </w:r>
      <w:r w:rsidR="00B20AEB">
        <w:t xml:space="preserve">. This reduced my insane audio manager blueprint (shown below) to </w:t>
      </w:r>
      <w:r w:rsidR="00A20CF6">
        <w:t>just 8 nodes that enabled and disabled sound actors in the world depending on the weather chosen by the weather manager.</w:t>
      </w:r>
    </w:p>
    <w:p w14:paraId="7B58DA72" w14:textId="2B2F04C1" w:rsidR="00B70308" w:rsidRDefault="00BF2D94" w:rsidP="00484AA6">
      <w:pPr>
        <w:jc w:val="both"/>
      </w:pPr>
      <w:r w:rsidRPr="00BF2D94">
        <w:t xml:space="preserve"> </w:t>
      </w:r>
    </w:p>
    <w:p w14:paraId="1F43D0E5" w14:textId="2EB0C313" w:rsidR="00B20AEB" w:rsidRDefault="00B20AEB" w:rsidP="00484AA6">
      <w:pPr>
        <w:jc w:val="both"/>
      </w:pPr>
      <w:r>
        <w:rPr>
          <w:noProof/>
        </w:rPr>
        <w:lastRenderedPageBreak/>
        <w:drawing>
          <wp:inline distT="0" distB="0" distL="0" distR="0" wp14:anchorId="434031F9" wp14:editId="1C4AE6E7">
            <wp:extent cx="5943600" cy="4301490"/>
            <wp:effectExtent l="0" t="0" r="0" b="3810"/>
            <wp:docPr id="1330523886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523886" name="Picture 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B944" w14:textId="3A461B0E" w:rsidR="00B47669" w:rsidRDefault="00B47669" w:rsidP="00484AA6">
      <w:pPr>
        <w:jc w:val="both"/>
      </w:pPr>
      <w:r>
        <w:t>(sound manager blueprint)</w:t>
      </w:r>
    </w:p>
    <w:p w14:paraId="69CECC2B" w14:textId="2065B3D4" w:rsidR="002F533F" w:rsidRDefault="00242E87" w:rsidP="00484AA6">
      <w:pPr>
        <w:jc w:val="both"/>
      </w:pPr>
      <w:r>
        <w:t xml:space="preserve">I then started to develop the </w:t>
      </w:r>
      <w:r w:rsidR="00687F45">
        <w:t>snowy</w:t>
      </w:r>
      <w:r>
        <w:t xml:space="preserve"> weather.</w:t>
      </w:r>
      <w:r w:rsidR="00687F45">
        <w:t xml:space="preserve"> I racked my brain on a couple ways to do this, but I then settled </w:t>
      </w:r>
      <w:r w:rsidR="00D516D4">
        <w:t xml:space="preserve">on duplicating the landscape, reimporting it as a static mesh and having it slowly </w:t>
      </w:r>
      <w:r w:rsidR="00275FC5">
        <w:t>rise</w:t>
      </w:r>
      <w:r w:rsidR="00D516D4">
        <w:t xml:space="preserve"> whenever</w:t>
      </w:r>
      <w:r w:rsidR="00DD331E">
        <w:t xml:space="preserve"> it snows. This gives off the impression that snow is slowly accum</w:t>
      </w:r>
      <w:r w:rsidR="00275FC5">
        <w:t xml:space="preserve">ulating on the ground, I also added noise to the mesh to add the </w:t>
      </w:r>
      <w:r w:rsidR="00BE05E7">
        <w:t>effect</w:t>
      </w:r>
      <w:r w:rsidR="00275FC5">
        <w:t xml:space="preserve"> of the snow s</w:t>
      </w:r>
      <w:r w:rsidR="00A444B8">
        <w:t xml:space="preserve">lowly growing in piles rather </w:t>
      </w:r>
      <w:r w:rsidR="00BE05E7">
        <w:t>than</w:t>
      </w:r>
      <w:r w:rsidR="00A444B8">
        <w:t xml:space="preserve"> evenly spreading.</w:t>
      </w:r>
    </w:p>
    <w:p w14:paraId="72D48F0E" w14:textId="26393BC0" w:rsidR="00275FC5" w:rsidRDefault="00275FC5" w:rsidP="00484AA6">
      <w:pPr>
        <w:jc w:val="both"/>
      </w:pPr>
      <w:r w:rsidRPr="00275FC5">
        <w:rPr>
          <w:noProof/>
        </w:rPr>
        <w:lastRenderedPageBreak/>
        <w:drawing>
          <wp:inline distT="0" distB="0" distL="0" distR="0" wp14:anchorId="7CB5ECA5" wp14:editId="68D0F664">
            <wp:extent cx="5943600" cy="2847340"/>
            <wp:effectExtent l="0" t="0" r="0" b="0"/>
            <wp:docPr id="1701430248" name="Picture 1" descr="A house in the sn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430248" name="Picture 1" descr="A house in the snow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9CF58" w14:textId="77736450" w:rsidR="00A444B8" w:rsidRDefault="008644F6" w:rsidP="00484AA6">
      <w:pPr>
        <w:jc w:val="both"/>
      </w:pPr>
      <w:r>
        <w:t>For the snow on the trees I tried a few different disgusting methods</w:t>
      </w:r>
      <w:r w:rsidR="00601AB5">
        <w:t>, such as adding an object to the world that has the material on it for me to reference because foliage can’t be referenced</w:t>
      </w:r>
      <w:r w:rsidR="00B71604">
        <w:t xml:space="preserve">. Eventually though I discovered an asset called a Material Parameter </w:t>
      </w:r>
      <w:r w:rsidR="00FF4ED7">
        <w:t>C</w:t>
      </w:r>
      <w:r w:rsidR="00B71604">
        <w:t>ollection</w:t>
      </w:r>
      <w:r w:rsidR="00FF4ED7">
        <w:t xml:space="preserve">, this could be given a value and then placed in a material </w:t>
      </w:r>
      <w:r w:rsidR="001239D2">
        <w:t>as a scalar parameter. This could then be referenced in a blueprint without requiring access to the in-world object.</w:t>
      </w:r>
    </w:p>
    <w:p w14:paraId="4DF1F664" w14:textId="112FA7E9" w:rsidR="004B0F02" w:rsidRDefault="004B0F02" w:rsidP="00484AA6">
      <w:pPr>
        <w:jc w:val="both"/>
      </w:pPr>
      <w:r>
        <w:rPr>
          <w:noProof/>
        </w:rPr>
        <w:drawing>
          <wp:inline distT="0" distB="0" distL="0" distR="0" wp14:anchorId="0A52E819" wp14:editId="623CE3D8">
            <wp:extent cx="5943600" cy="2381250"/>
            <wp:effectExtent l="0" t="0" r="0" b="0"/>
            <wp:docPr id="835033626" name="Picture 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033626" name="Picture 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5C77D" w14:textId="249D9F38" w:rsidR="001239D2" w:rsidRDefault="004B0F02" w:rsidP="00484AA6">
      <w:pPr>
        <w:jc w:val="both"/>
      </w:pPr>
      <w:r>
        <w:rPr>
          <w:noProof/>
        </w:rPr>
        <w:lastRenderedPageBreak/>
        <w:drawing>
          <wp:inline distT="0" distB="0" distL="0" distR="0" wp14:anchorId="6CD9E88A" wp14:editId="4076B229">
            <wp:extent cx="5276850" cy="3629025"/>
            <wp:effectExtent l="0" t="0" r="0" b="9525"/>
            <wp:docPr id="2036967841" name="Picture 6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967841" name="Picture 6" descr="A screenshot of a computer pro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EDBCF" w14:textId="126771EA" w:rsidR="000D7A67" w:rsidRDefault="000D7A67" w:rsidP="00484AA6">
      <w:pPr>
        <w:jc w:val="both"/>
      </w:pPr>
      <w:r>
        <w:t xml:space="preserve">This allowed me to have snow slowly build on the trees </w:t>
      </w:r>
      <w:r w:rsidR="009355F3">
        <w:t>o</w:t>
      </w:r>
      <w:r>
        <w:t>n a timeline along with the rest of the snow</w:t>
      </w:r>
      <w:r w:rsidR="009355F3">
        <w:t>. I also added snow to the roof using the same method as the landscape</w:t>
      </w:r>
      <w:r w:rsidR="00E43A8A">
        <w:t xml:space="preserve"> and changed the environment to an Autumn theme as it would make more sense for snow to be falling later in the year</w:t>
      </w:r>
      <w:r w:rsidR="009355F3">
        <w:t>.</w:t>
      </w:r>
    </w:p>
    <w:p w14:paraId="56F6FE02" w14:textId="30FD7C36" w:rsidR="009355F3" w:rsidRDefault="009355F3" w:rsidP="00484AA6">
      <w:pPr>
        <w:jc w:val="both"/>
      </w:pPr>
      <w:r>
        <w:rPr>
          <w:noProof/>
        </w:rPr>
        <w:drawing>
          <wp:inline distT="0" distB="0" distL="0" distR="0" wp14:anchorId="48068B12" wp14:editId="4FA4E9F5">
            <wp:extent cx="5943600" cy="3068320"/>
            <wp:effectExtent l="0" t="0" r="0" b="0"/>
            <wp:docPr id="1131255905" name="Picture 8" descr="A house in the sn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255905" name="Picture 8" descr="A house in the snow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7A9A9" w14:textId="43B355B3" w:rsidR="00B47669" w:rsidRDefault="00E43A8A" w:rsidP="00484AA6">
      <w:pPr>
        <w:jc w:val="both"/>
      </w:pPr>
      <w:r w:rsidRPr="00E43A8A">
        <w:rPr>
          <w:noProof/>
        </w:rPr>
        <w:lastRenderedPageBreak/>
        <w:drawing>
          <wp:inline distT="0" distB="0" distL="0" distR="0" wp14:anchorId="51EB7EBB" wp14:editId="0D0EA3BA">
            <wp:extent cx="5943600" cy="2867025"/>
            <wp:effectExtent l="0" t="0" r="0" b="9525"/>
            <wp:docPr id="294349561" name="Picture 1" descr="A group of trees in the sn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349561" name="Picture 1" descr="A group of trees in the snow&#10;&#10;AI-generated content may be incorrect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454E5" w14:textId="6D335FE6" w:rsidR="00C00AB9" w:rsidRDefault="00C00AB9" w:rsidP="00484AA6">
      <w:pPr>
        <w:jc w:val="both"/>
      </w:pPr>
      <w:r>
        <w:t>(autumn trees)</w:t>
      </w:r>
    </w:p>
    <w:p w14:paraId="48366F91" w14:textId="6416B910" w:rsidR="006A3DC1" w:rsidRDefault="00C5187C" w:rsidP="00484AA6">
      <w:pPr>
        <w:jc w:val="both"/>
      </w:pPr>
      <w:r w:rsidRPr="006A3DC1">
        <w:rPr>
          <w:noProof/>
        </w:rPr>
        <w:drawing>
          <wp:anchor distT="0" distB="0" distL="114300" distR="114300" simplePos="0" relativeHeight="251659264" behindDoc="1" locked="0" layoutInCell="1" allowOverlap="1" wp14:anchorId="6D8AEC7C" wp14:editId="26519607">
            <wp:simplePos x="0" y="0"/>
            <wp:positionH relativeFrom="margin">
              <wp:align>right</wp:align>
            </wp:positionH>
            <wp:positionV relativeFrom="paragraph">
              <wp:posOffset>669925</wp:posOffset>
            </wp:positionV>
            <wp:extent cx="5943600" cy="4204335"/>
            <wp:effectExtent l="0" t="0" r="0" b="5715"/>
            <wp:wrapTight wrapText="bothSides">
              <wp:wrapPolygon edited="0">
                <wp:start x="0" y="0"/>
                <wp:lineTo x="0" y="21531"/>
                <wp:lineTo x="21531" y="21531"/>
                <wp:lineTo x="21531" y="0"/>
                <wp:lineTo x="0" y="0"/>
              </wp:wrapPolygon>
            </wp:wrapTight>
            <wp:docPr id="565301584" name="Picture 1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301584" name="Picture 1" descr="A screenshot of a video game&#10;&#10;AI-generated content may be incorrect.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4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DC1">
        <w:t>Then</w:t>
      </w:r>
      <w:r w:rsidR="002275AE">
        <w:t xml:space="preserve">, I began importing art assets from FAB. I focused on </w:t>
      </w:r>
      <w:r>
        <w:t>low poly assets and found a pack called Isometric Interiors that had the perfect style, I made the walls, windows and doors using cubegrid in engine</w:t>
      </w:r>
    </w:p>
    <w:p w14:paraId="07D35995" w14:textId="16700FB1" w:rsidR="006A3DC1" w:rsidRDefault="006A3DC1" w:rsidP="00484AA6">
      <w:pPr>
        <w:jc w:val="both"/>
      </w:pPr>
    </w:p>
    <w:p w14:paraId="7C02510F" w14:textId="604291E4" w:rsidR="006A3DC1" w:rsidRDefault="006A3DC1" w:rsidP="00484AA6">
      <w:pPr>
        <w:jc w:val="both"/>
      </w:pPr>
      <w:r w:rsidRPr="006A3DC1">
        <w:rPr>
          <w:noProof/>
        </w:rPr>
        <w:drawing>
          <wp:inline distT="0" distB="0" distL="0" distR="0" wp14:anchorId="74E3C4C5" wp14:editId="488D90B3">
            <wp:extent cx="5943600" cy="4195445"/>
            <wp:effectExtent l="0" t="0" r="0" b="0"/>
            <wp:docPr id="1090064353" name="Picture 1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064353" name="Picture 1" descr="A screenshot of a video game&#10;&#10;AI-generated content may be incorrect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F18AB" w14:textId="57932427" w:rsidR="00B63243" w:rsidRDefault="00C5187C" w:rsidP="00484AA6">
      <w:pPr>
        <w:jc w:val="both"/>
      </w:pPr>
      <w:r>
        <w:t>I also realized that there would be a lack of information for players</w:t>
      </w:r>
      <w:r w:rsidR="0052006E">
        <w:t xml:space="preserve"> due to the lack of a tutorial, so I made an information panel in the living room:</w:t>
      </w:r>
      <w:r w:rsidR="00B63243">
        <w:rPr>
          <w:noProof/>
        </w:rPr>
        <w:drawing>
          <wp:inline distT="0" distB="0" distL="0" distR="0" wp14:anchorId="61F6126D" wp14:editId="6E3E519C">
            <wp:extent cx="5943600" cy="3081655"/>
            <wp:effectExtent l="0" t="0" r="0" b="4445"/>
            <wp:docPr id="910150140" name="Picture 9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150140" name="Picture 9" descr="A screenshot of a video ga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8223C" w14:textId="1E2A709C" w:rsidR="00B63243" w:rsidRDefault="00B63243" w:rsidP="00484AA6">
      <w:pPr>
        <w:jc w:val="both"/>
      </w:pPr>
      <w:r>
        <w:lastRenderedPageBreak/>
        <w:t>I then added a weather selection menu that allowed players to select the weather for the following day</w:t>
      </w:r>
      <w:r w:rsidR="00055D7F">
        <w:t>.</w:t>
      </w:r>
    </w:p>
    <w:p w14:paraId="692A14D1" w14:textId="4B611E5A" w:rsidR="00055D7F" w:rsidRDefault="00055D7F" w:rsidP="00484AA6">
      <w:pPr>
        <w:jc w:val="both"/>
      </w:pPr>
      <w:r>
        <w:rPr>
          <w:noProof/>
        </w:rPr>
        <w:drawing>
          <wp:inline distT="0" distB="0" distL="0" distR="0" wp14:anchorId="7CA6BAA3" wp14:editId="2C711DDB">
            <wp:extent cx="5943600" cy="3716655"/>
            <wp:effectExtent l="0" t="0" r="0" b="0"/>
            <wp:docPr id="142004466" name="Picture 10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04466" name="Picture 10" descr="A screenshot of a video ga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80A5C" w14:textId="0E7009F7" w:rsidR="00A65F20" w:rsidRDefault="00E65E93" w:rsidP="00484AA6">
      <w:pPr>
        <w:jc w:val="both"/>
      </w:pPr>
      <w:r>
        <w:t>After that I designed the To-Do list</w:t>
      </w:r>
      <w:r w:rsidR="00937B36">
        <w:t xml:space="preserve">. It was originally supposed to be “Tasks”, but </w:t>
      </w:r>
      <w:r w:rsidR="00A65F20">
        <w:t>‘</w:t>
      </w:r>
      <w:r w:rsidR="00937B36">
        <w:t>tasks</w:t>
      </w:r>
      <w:r w:rsidR="00A65F20">
        <w:t>’</w:t>
      </w:r>
      <w:r w:rsidR="00937B36">
        <w:t xml:space="preserve"> </w:t>
      </w:r>
      <w:r w:rsidR="00A65F20">
        <w:t>makes</w:t>
      </w:r>
      <w:r w:rsidR="00937B36">
        <w:t xml:space="preserve"> them sound too required than they are which goes against t</w:t>
      </w:r>
      <w:r w:rsidR="00A65F20">
        <w:t>he cozy vibe I’m going for.</w:t>
      </w:r>
    </w:p>
    <w:p w14:paraId="6E0C7A7E" w14:textId="77777777" w:rsidR="00534815" w:rsidRDefault="005A15E7" w:rsidP="00484AA6">
      <w:pPr>
        <w:jc w:val="both"/>
      </w:pPr>
      <w:r>
        <w:t xml:space="preserve">I added some contextual text on screen </w:t>
      </w:r>
      <w:r w:rsidR="0094635C">
        <w:t>when the player interacts with a task that can’t be completed yet to hopefully prevent them from getting confused.</w:t>
      </w:r>
    </w:p>
    <w:p w14:paraId="0AE42734" w14:textId="0D0E0618" w:rsidR="005A15E7" w:rsidRDefault="0094635C" w:rsidP="00484AA6">
      <w:pPr>
        <w:jc w:val="both"/>
      </w:pPr>
      <w:r w:rsidRPr="0094635C">
        <w:lastRenderedPageBreak/>
        <w:t xml:space="preserve"> </w:t>
      </w:r>
      <w:r>
        <w:rPr>
          <w:noProof/>
        </w:rPr>
        <w:drawing>
          <wp:inline distT="0" distB="0" distL="0" distR="0" wp14:anchorId="60089B16" wp14:editId="764EFEE4">
            <wp:extent cx="5943600" cy="2740660"/>
            <wp:effectExtent l="0" t="0" r="0" b="2540"/>
            <wp:docPr id="1430067075" name="Picture 12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67075" name="Picture 12" descr="A screenshot of a video ga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B84A6" w14:textId="2CF0D715" w:rsidR="00A65F20" w:rsidRDefault="00A65F20" w:rsidP="00484AA6">
      <w:pPr>
        <w:jc w:val="both"/>
      </w:pPr>
      <w:r w:rsidRPr="00A65F20">
        <w:rPr>
          <w:noProof/>
        </w:rPr>
        <w:drawing>
          <wp:inline distT="0" distB="0" distL="0" distR="0" wp14:anchorId="19A6E0DB" wp14:editId="3533EB00">
            <wp:extent cx="5191850" cy="3181794"/>
            <wp:effectExtent l="0" t="0" r="8890" b="0"/>
            <wp:docPr id="198936299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362993" name="Picture 1" descr="A screenshot of a computer&#10;&#10;AI-generated content may be incorrect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91850" cy="318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90342" w14:textId="1B5EA2B9" w:rsidR="003E0C30" w:rsidRDefault="003E0C30" w:rsidP="00484AA6">
      <w:pPr>
        <w:jc w:val="both"/>
      </w:pPr>
      <w:r>
        <w:t xml:space="preserve">When implementing this, I added some more visual flair and </w:t>
      </w:r>
      <w:r w:rsidR="008A26B3">
        <w:t>a pen scratching sound when the task is complete to add to t</w:t>
      </w:r>
      <w:r w:rsidR="00A16608">
        <w:t>h</w:t>
      </w:r>
      <w:r w:rsidR="008A26B3">
        <w:t xml:space="preserve">e juiciness of the feature </w:t>
      </w:r>
      <w:r w:rsidR="00A16608">
        <w:t xml:space="preserve">to make it feel more rewarding, as well as an animation that displays the tasks onscreen </w:t>
      </w:r>
      <w:r w:rsidR="00653131">
        <w:t>when one is completed to ensure that the player doesn’t miss it and doesn’t get confused.</w:t>
      </w:r>
    </w:p>
    <w:p w14:paraId="0C156279" w14:textId="1FF7AEFA" w:rsidR="00AE4C09" w:rsidRDefault="00AE4C09" w:rsidP="00484AA6">
      <w:pPr>
        <w:jc w:val="both"/>
      </w:pPr>
      <w:r>
        <w:t>The list is also off screen by default and is displayed by holding the Q key</w:t>
      </w:r>
      <w:r w:rsidR="00D53424">
        <w:t>. This is to keep the screen as clutter free as possible.</w:t>
      </w:r>
    </w:p>
    <w:p w14:paraId="3440BCAB" w14:textId="54293643" w:rsidR="00653131" w:rsidRDefault="00653131" w:rsidP="00484AA6">
      <w:pPr>
        <w:jc w:val="both"/>
      </w:pPr>
      <w:r>
        <w:rPr>
          <w:noProof/>
        </w:rPr>
        <w:lastRenderedPageBreak/>
        <w:drawing>
          <wp:inline distT="0" distB="0" distL="0" distR="0" wp14:anchorId="497E4531" wp14:editId="4C13949C">
            <wp:extent cx="4314825" cy="1847850"/>
            <wp:effectExtent l="0" t="0" r="9525" b="0"/>
            <wp:docPr id="87114295" name="Picture 11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14295" name="Picture 11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09DE5" w14:textId="1212301B" w:rsidR="008D1300" w:rsidRPr="008D1300" w:rsidRDefault="00BE05E7" w:rsidP="00484AA6">
      <w:pPr>
        <w:jc w:val="both"/>
      </w:pPr>
      <w:r>
        <w:t>At this point I felt the game was ready to be tested, so I moved on to that phase.</w:t>
      </w:r>
    </w:p>
    <w:p w14:paraId="37D52D9A" w14:textId="106A3552" w:rsidR="00F96763" w:rsidRDefault="00F96763" w:rsidP="00484AA6">
      <w:pPr>
        <w:pStyle w:val="Heading1"/>
        <w:jc w:val="both"/>
      </w:pPr>
      <w:bookmarkStart w:id="3" w:name="_Toc214577327"/>
      <w:r>
        <w:t>Testing, iteration and changes</w:t>
      </w:r>
      <w:r w:rsidR="00AD2AA6">
        <w:t xml:space="preserve"> 1</w:t>
      </w:r>
      <w:bookmarkEnd w:id="3"/>
    </w:p>
    <w:p w14:paraId="7D3144E3" w14:textId="2E13B16C" w:rsidR="008D1300" w:rsidRDefault="00C92A81" w:rsidP="00484AA6">
      <w:pPr>
        <w:jc w:val="both"/>
      </w:pPr>
      <w:r>
        <w:t>Ready for testing I implemen</w:t>
      </w:r>
      <w:r w:rsidR="00090A6F">
        <w:t>ted a simple main menu and a pause menu so that the test could be easily reset between players.</w:t>
      </w:r>
    </w:p>
    <w:p w14:paraId="55A00EDA" w14:textId="18F65E9B" w:rsidR="00090A6F" w:rsidRDefault="00090A6F" w:rsidP="00484AA6">
      <w:pPr>
        <w:jc w:val="both"/>
      </w:pPr>
      <w:r w:rsidRPr="00090A6F">
        <w:rPr>
          <w:noProof/>
        </w:rPr>
        <w:drawing>
          <wp:inline distT="0" distB="0" distL="0" distR="0" wp14:anchorId="3E981F53" wp14:editId="59F52EDD">
            <wp:extent cx="5943600" cy="3342005"/>
            <wp:effectExtent l="0" t="0" r="0" b="0"/>
            <wp:docPr id="1101759767" name="Picture 1" descr="A house in the sn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759767" name="Picture 1" descr="A house in the snow&#10;&#10;AI-generated content may be incorrect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01731" w14:textId="79029C19" w:rsidR="00090A6F" w:rsidRDefault="0011396D" w:rsidP="00484AA6">
      <w:pPr>
        <w:jc w:val="both"/>
      </w:pPr>
      <w:r>
        <w:t xml:space="preserve">The feedback came in </w:t>
      </w:r>
      <w:r w:rsidR="00E06D80">
        <w:t>2 sets over 2 days.</w:t>
      </w:r>
    </w:p>
    <w:p w14:paraId="403E4729" w14:textId="41DA08B2" w:rsidR="00E06D80" w:rsidRDefault="00E06D80" w:rsidP="00484AA6">
      <w:pPr>
        <w:jc w:val="both"/>
      </w:pPr>
      <w:r>
        <w:t>The feedback from the first testing session is as follows</w:t>
      </w:r>
      <w:r w:rsidR="00C94236">
        <w:t>.</w:t>
      </w:r>
    </w:p>
    <w:p w14:paraId="77983DA4" w14:textId="7D6CFBE4" w:rsidR="00C94236" w:rsidRDefault="00C94236" w:rsidP="00484AA6">
      <w:pPr>
        <w:jc w:val="both"/>
      </w:pPr>
      <w:r w:rsidRPr="00C94236">
        <w:rPr>
          <w:noProof/>
        </w:rPr>
        <w:lastRenderedPageBreak/>
        <w:drawing>
          <wp:inline distT="0" distB="0" distL="0" distR="0" wp14:anchorId="59085C80" wp14:editId="18E58204">
            <wp:extent cx="5943600" cy="3302000"/>
            <wp:effectExtent l="0" t="0" r="0" b="0"/>
            <wp:docPr id="2035104243" name="Picture 1" descr="A screenshot of a white text bo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104243" name="Picture 1" descr="A screenshot of a white text box&#10;&#10;AI-generated content may be incorrect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3F72E" w14:textId="551C5317" w:rsidR="000951AE" w:rsidRDefault="000951AE" w:rsidP="00484AA6">
      <w:pPr>
        <w:jc w:val="both"/>
      </w:pPr>
      <w:r>
        <w:t>(</w:t>
      </w:r>
      <w:r w:rsidR="00642603">
        <w:t>Asking for improvement suggestions</w:t>
      </w:r>
      <w:r>
        <w:t>)</w:t>
      </w:r>
    </w:p>
    <w:p w14:paraId="640DC4FB" w14:textId="77777777" w:rsidR="00392F34" w:rsidRDefault="00602DD6" w:rsidP="00484AA6">
      <w:pPr>
        <w:jc w:val="both"/>
      </w:pPr>
      <w:r>
        <w:t>Some people asked for the tasks to be more interactive</w:t>
      </w:r>
      <w:r w:rsidR="00430347">
        <w:t xml:space="preserve"> with animations</w:t>
      </w:r>
      <w:r w:rsidR="00170985">
        <w:t xml:space="preserve">. While I absolutely will do this, it will have to be after the semester as I simply just don’t </w:t>
      </w:r>
      <w:r w:rsidR="00430347">
        <w:t>have the time to do that.</w:t>
      </w:r>
    </w:p>
    <w:p w14:paraId="052812B4" w14:textId="1F5391D1" w:rsidR="00642603" w:rsidRDefault="00C4716D" w:rsidP="00484AA6">
      <w:pPr>
        <w:jc w:val="both"/>
      </w:pPr>
      <w:r>
        <w:t xml:space="preserve">One person mentioned the lights led them to nowhere, but there was only one instance of this out of 15 testers, </w:t>
      </w:r>
      <w:r w:rsidR="00392F34">
        <w:t>so I will leave it for now and focus on more important issues.</w:t>
      </w:r>
    </w:p>
    <w:p w14:paraId="3924E42C" w14:textId="4E250C26" w:rsidR="00D91C64" w:rsidRDefault="00D91C64" w:rsidP="00484AA6">
      <w:pPr>
        <w:jc w:val="both"/>
      </w:pPr>
      <w:r>
        <w:t>The last on the list was to add more places to sit around the world such as benches</w:t>
      </w:r>
      <w:r w:rsidR="00913972">
        <w:t xml:space="preserve"> and an AFK mode where you see a montage camera. I added </w:t>
      </w:r>
      <w:r w:rsidR="00D16EF0">
        <w:t xml:space="preserve">benches around the </w:t>
      </w:r>
      <w:r w:rsidR="00C44C6A">
        <w:t>world but</w:t>
      </w:r>
      <w:r w:rsidR="00D16EF0">
        <w:t xml:space="preserve"> would save the </w:t>
      </w:r>
      <w:r w:rsidR="00C44C6A">
        <w:t>AFK</w:t>
      </w:r>
      <w:r w:rsidR="00D16EF0">
        <w:t xml:space="preserve"> suggestion for another feature.</w:t>
      </w:r>
    </w:p>
    <w:p w14:paraId="5973C240" w14:textId="1E434533" w:rsidR="00C44C6A" w:rsidRDefault="00C44C6A" w:rsidP="00484AA6">
      <w:pPr>
        <w:jc w:val="both"/>
      </w:pPr>
      <w:r w:rsidRPr="00C44C6A">
        <w:rPr>
          <w:noProof/>
        </w:rPr>
        <w:drawing>
          <wp:inline distT="0" distB="0" distL="0" distR="0" wp14:anchorId="15C275BE" wp14:editId="566F9378">
            <wp:extent cx="5943600" cy="2445385"/>
            <wp:effectExtent l="0" t="0" r="0" b="0"/>
            <wp:docPr id="82528997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289976" name="Picture 1" descr="A screenshot of a computer&#10;&#10;AI-generated content may be incorrect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D8FE2" w14:textId="4B19F90D" w:rsidR="00C44C6A" w:rsidRDefault="003B645F" w:rsidP="00484AA6">
      <w:pPr>
        <w:jc w:val="both"/>
      </w:pPr>
      <w:r>
        <w:lastRenderedPageBreak/>
        <w:t>(Asking for bugs)</w:t>
      </w:r>
    </w:p>
    <w:p w14:paraId="0D7F9D6D" w14:textId="505E8902" w:rsidR="003B645F" w:rsidRDefault="003B645F" w:rsidP="00484AA6">
      <w:pPr>
        <w:jc w:val="both"/>
      </w:pPr>
      <w:r>
        <w:t>Someone mentioned a gap in the looping rain audio, will have to fix this.</w:t>
      </w:r>
    </w:p>
    <w:p w14:paraId="7EBDED6A" w14:textId="6B956B86" w:rsidR="003B645F" w:rsidRDefault="0012685B" w:rsidP="00484AA6">
      <w:pPr>
        <w:jc w:val="both"/>
      </w:pPr>
      <w:r>
        <w:t>One player mentioned falling out of the map but didn’t mention where so I couldn’t recreate it.</w:t>
      </w:r>
    </w:p>
    <w:p w14:paraId="14FD42AF" w14:textId="0FA697E1" w:rsidR="00A5788B" w:rsidRDefault="00A5788B" w:rsidP="00484AA6">
      <w:pPr>
        <w:jc w:val="both"/>
      </w:pPr>
      <w:r>
        <w:t xml:space="preserve">Not many bugs </w:t>
      </w:r>
      <w:r w:rsidR="00E50C41">
        <w:t>were found</w:t>
      </w:r>
      <w:r>
        <w:t xml:space="preserve"> on day one.</w:t>
      </w:r>
    </w:p>
    <w:p w14:paraId="52855656" w14:textId="37BB80C8" w:rsidR="00E50C41" w:rsidRDefault="00E50C41" w:rsidP="00484AA6">
      <w:pPr>
        <w:jc w:val="both"/>
      </w:pPr>
      <w:r w:rsidRPr="00E50C41">
        <w:rPr>
          <w:noProof/>
        </w:rPr>
        <w:drawing>
          <wp:inline distT="0" distB="0" distL="0" distR="0" wp14:anchorId="2F4854F8" wp14:editId="7A920BBE">
            <wp:extent cx="5943600" cy="2831465"/>
            <wp:effectExtent l="0" t="0" r="0" b="6985"/>
            <wp:docPr id="1234807463" name="Picture 1" descr="A screenshot of a cha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807463" name="Picture 1" descr="A screenshot of a chat&#10;&#10;AI-generated content may be incorrect.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26DB2" w14:textId="48916C78" w:rsidR="00E50C41" w:rsidRDefault="00E50C41" w:rsidP="00484AA6">
      <w:pPr>
        <w:jc w:val="both"/>
      </w:pPr>
      <w:r>
        <w:t>(Weather system feedback)</w:t>
      </w:r>
    </w:p>
    <w:p w14:paraId="743A5C99" w14:textId="5FB8CF2F" w:rsidR="00E50C41" w:rsidRDefault="00FD37AC" w:rsidP="00484AA6">
      <w:pPr>
        <w:jc w:val="both"/>
      </w:pPr>
      <w:r>
        <w:t>Two main feedback points for this segment:</w:t>
      </w:r>
    </w:p>
    <w:p w14:paraId="73FD8653" w14:textId="688F61D4" w:rsidR="00FD37AC" w:rsidRDefault="00C964DD" w:rsidP="00484AA6">
      <w:pPr>
        <w:jc w:val="both"/>
      </w:pPr>
      <w:r>
        <w:t>Highlighting the current weather on the HUD would be a nice touch for quality of life.</w:t>
      </w:r>
    </w:p>
    <w:p w14:paraId="6F45ECDA" w14:textId="0E985EE4" w:rsidR="00C964DD" w:rsidRDefault="00C964DD" w:rsidP="00484AA6">
      <w:pPr>
        <w:jc w:val="both"/>
      </w:pPr>
      <w:r>
        <w:t xml:space="preserve">It’s hard to tell </w:t>
      </w:r>
      <w:r w:rsidR="00E525EB">
        <w:t xml:space="preserve">if sleeping is doing anything due to the hard limit of UE5’s time dilation so I’ll and the </w:t>
      </w:r>
      <w:r w:rsidR="00F95681">
        <w:t>AFK camera suggestion from earlier to this so the player can see the outside world.</w:t>
      </w:r>
    </w:p>
    <w:p w14:paraId="1056871B" w14:textId="60208153" w:rsidR="00284D0C" w:rsidRDefault="00284D0C" w:rsidP="00484AA6">
      <w:pPr>
        <w:jc w:val="both"/>
      </w:pPr>
      <w:r w:rsidRPr="00284D0C">
        <w:rPr>
          <w:noProof/>
        </w:rPr>
        <w:lastRenderedPageBreak/>
        <w:drawing>
          <wp:inline distT="0" distB="0" distL="0" distR="0" wp14:anchorId="5A0E44D0" wp14:editId="6CAEAE9D">
            <wp:extent cx="5943600" cy="4271010"/>
            <wp:effectExtent l="0" t="0" r="0" b="0"/>
            <wp:docPr id="122719982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199822" name="Picture 1" descr="A screenshot of a computer&#10;&#10;AI-generated content may be incorrect.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9F7FB" w14:textId="6E12C961" w:rsidR="00284D0C" w:rsidRDefault="00284D0C" w:rsidP="00484AA6">
      <w:pPr>
        <w:jc w:val="both"/>
      </w:pPr>
      <w:r>
        <w:t>(but did it feel COZY???)</w:t>
      </w:r>
    </w:p>
    <w:p w14:paraId="4AAAED0B" w14:textId="0E46A3D2" w:rsidR="00284D0C" w:rsidRDefault="00284D0C" w:rsidP="00484AA6">
      <w:pPr>
        <w:jc w:val="both"/>
      </w:pPr>
      <w:r>
        <w:t xml:space="preserve">Feedback so far </w:t>
      </w:r>
      <w:r w:rsidR="003049C2">
        <w:t>has been</w:t>
      </w:r>
      <w:r>
        <w:t xml:space="preserve"> positive</w:t>
      </w:r>
      <w:r w:rsidR="003049C2">
        <w:t xml:space="preserve">. The design decisions I took seem to have paid off </w:t>
      </w:r>
      <w:r w:rsidR="00AC6773">
        <w:t>for the vibe of the game.</w:t>
      </w:r>
    </w:p>
    <w:p w14:paraId="05220907" w14:textId="0B7EA12D" w:rsidR="001A0DE0" w:rsidRDefault="00F3629F" w:rsidP="00484AA6">
      <w:pPr>
        <w:jc w:val="both"/>
      </w:pPr>
      <w:r>
        <w:t>So,</w:t>
      </w:r>
      <w:r w:rsidR="001A0DE0">
        <w:t xml:space="preserve"> following the first day I made a </w:t>
      </w:r>
      <w:r w:rsidR="007126F4">
        <w:t>couple</w:t>
      </w:r>
      <w:r w:rsidR="001A0DE0">
        <w:t xml:space="preserve"> of changes</w:t>
      </w:r>
      <w:r w:rsidR="003E1E5F">
        <w:t>.</w:t>
      </w:r>
    </w:p>
    <w:p w14:paraId="4CD0C5D9" w14:textId="16B35DB3" w:rsidR="007126F4" w:rsidRDefault="00FA0E48" w:rsidP="00484AA6">
      <w:pPr>
        <w:jc w:val="both"/>
      </w:pPr>
      <w:r w:rsidRPr="00FA0E48">
        <w:rPr>
          <w:noProof/>
        </w:rPr>
        <w:lastRenderedPageBreak/>
        <w:drawing>
          <wp:inline distT="0" distB="0" distL="0" distR="0" wp14:anchorId="7A1E4D1A" wp14:editId="015C95D8">
            <wp:extent cx="5943600" cy="3342005"/>
            <wp:effectExtent l="0" t="0" r="0" b="0"/>
            <wp:docPr id="1248632686" name="Picture 1" descr="A house in the sn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632686" name="Picture 1" descr="A house in the snow&#10;&#10;AI-generated content may be incorrect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BA63D" w14:textId="11C3122D" w:rsidR="00FA0E48" w:rsidRDefault="00FA0E48" w:rsidP="00484AA6">
      <w:pPr>
        <w:jc w:val="both"/>
      </w:pPr>
      <w:r>
        <w:t xml:space="preserve">When the player sleeps in the bed, it will now switch to a camera showing the outside world and time passing quickly, along with a fast forward indicator so that </w:t>
      </w:r>
      <w:r w:rsidR="002D6E78">
        <w:t>the player knows what is happening.</w:t>
      </w:r>
    </w:p>
    <w:p w14:paraId="37F16546" w14:textId="33D886FF" w:rsidR="002D6E78" w:rsidRDefault="008D554D" w:rsidP="00484AA6">
      <w:pPr>
        <w:jc w:val="both"/>
      </w:pPr>
      <w:r w:rsidRPr="008D554D">
        <w:rPr>
          <w:noProof/>
        </w:rPr>
        <w:drawing>
          <wp:inline distT="0" distB="0" distL="0" distR="0" wp14:anchorId="14BFA71A" wp14:editId="296791F9">
            <wp:extent cx="5943600" cy="3342005"/>
            <wp:effectExtent l="0" t="0" r="0" b="0"/>
            <wp:docPr id="2090324983" name="Picture 1" descr="A pixel art of a lamp po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324983" name="Picture 1" descr="A pixel art of a lamp post&#10;&#10;AI-generated content may be incorrect.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404DC" w14:textId="1AFE9982" w:rsidR="00AD2AA6" w:rsidRPr="008D1300" w:rsidRDefault="008D554D" w:rsidP="00484AA6">
      <w:pPr>
        <w:jc w:val="both"/>
      </w:pPr>
      <w:r>
        <w:lastRenderedPageBreak/>
        <w:t xml:space="preserve">I added a few benches around the </w:t>
      </w:r>
      <w:r w:rsidR="00AD2AA6">
        <w:t>world for the player to rest at. In future, this could be expanded to be a time of POI system, such as the meditation points in Assassin’s Creed: Shadows.</w:t>
      </w:r>
    </w:p>
    <w:p w14:paraId="0DA9E876" w14:textId="119FD527" w:rsidR="00AD2AA6" w:rsidRDefault="00AD2AA6" w:rsidP="00484AA6">
      <w:pPr>
        <w:pStyle w:val="Heading1"/>
        <w:jc w:val="both"/>
      </w:pPr>
      <w:bookmarkStart w:id="4" w:name="_Toc214577328"/>
      <w:r>
        <w:t>Testing, iteration and changes 2</w:t>
      </w:r>
      <w:bookmarkEnd w:id="4"/>
    </w:p>
    <w:p w14:paraId="748AA611" w14:textId="72611242" w:rsidR="00AD2AA6" w:rsidRDefault="00F3629F" w:rsidP="00484AA6">
      <w:pPr>
        <w:jc w:val="both"/>
      </w:pPr>
      <w:r>
        <w:t xml:space="preserve">There is not a lot to say </w:t>
      </w:r>
      <w:r w:rsidR="004802ED">
        <w:t xml:space="preserve">about day two. </w:t>
      </w:r>
    </w:p>
    <w:p w14:paraId="3882E30F" w14:textId="014B0D39" w:rsidR="009F5A34" w:rsidRDefault="009F5A34" w:rsidP="00484AA6">
      <w:pPr>
        <w:jc w:val="both"/>
      </w:pPr>
      <w:r w:rsidRPr="009F5A34">
        <w:rPr>
          <w:noProof/>
        </w:rPr>
        <w:drawing>
          <wp:inline distT="0" distB="0" distL="0" distR="0" wp14:anchorId="3746F7C8" wp14:editId="68C91486">
            <wp:extent cx="5943600" cy="4211955"/>
            <wp:effectExtent l="0" t="0" r="0" b="0"/>
            <wp:docPr id="95863310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633104" name="Picture 1" descr="A screenshot of a computer&#10;&#10;AI-generated content may be incorrect.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12860" w14:textId="3E963A74" w:rsidR="00FD06AA" w:rsidRDefault="00FD06AA" w:rsidP="00484AA6">
      <w:pPr>
        <w:jc w:val="both"/>
      </w:pPr>
      <w:r>
        <w:t xml:space="preserve">Main criticisms </w:t>
      </w:r>
      <w:r w:rsidR="009F5A34">
        <w:t xml:space="preserve">were once again the </w:t>
      </w:r>
      <w:r w:rsidR="00201DFD">
        <w:t>tasks which</w:t>
      </w:r>
      <w:r w:rsidR="009F5A34">
        <w:t xml:space="preserve"> need expanding on.</w:t>
      </w:r>
    </w:p>
    <w:p w14:paraId="30B745D6" w14:textId="3446BF41" w:rsidR="00201DFD" w:rsidRDefault="00201DFD" w:rsidP="00484AA6">
      <w:pPr>
        <w:jc w:val="both"/>
      </w:pPr>
      <w:r>
        <w:t>Also</w:t>
      </w:r>
      <w:r w:rsidR="00C8619B">
        <w:t>,</w:t>
      </w:r>
      <w:r>
        <w:t xml:space="preserve"> the “random stone”</w:t>
      </w:r>
      <w:r w:rsidR="00C8619B">
        <w:t xml:space="preserve"> that I placed out of boredom turned out to be </w:t>
      </w:r>
      <w:r w:rsidR="00994182">
        <w:t xml:space="preserve">quite a point of interest for people. This could be a good place to expand on the game with points of interest and add some </w:t>
      </w:r>
      <w:r w:rsidR="00297C62">
        <w:t>intractability</w:t>
      </w:r>
      <w:r w:rsidR="00994182">
        <w:t>.</w:t>
      </w:r>
    </w:p>
    <w:p w14:paraId="37A032EB" w14:textId="316501DA" w:rsidR="00C8619B" w:rsidRDefault="00C8619B" w:rsidP="00484AA6">
      <w:pPr>
        <w:jc w:val="both"/>
      </w:pPr>
      <w:r w:rsidRPr="00C8619B">
        <w:rPr>
          <w:noProof/>
        </w:rPr>
        <w:lastRenderedPageBreak/>
        <w:drawing>
          <wp:inline distT="0" distB="0" distL="0" distR="0" wp14:anchorId="0B04E5B6" wp14:editId="609A32C4">
            <wp:extent cx="5943600" cy="3923030"/>
            <wp:effectExtent l="0" t="0" r="0" b="1270"/>
            <wp:docPr id="675143381" name="Picture 1" descr="A lit up window in a dark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143381" name="Picture 1" descr="A lit up window in a dark room&#10;&#10;AI-generated content may be incorrect.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258A4" w14:textId="7B59DB62" w:rsidR="00297C62" w:rsidRDefault="00297C62" w:rsidP="00484AA6">
      <w:pPr>
        <w:jc w:val="both"/>
      </w:pPr>
      <w:r w:rsidRPr="00297C62">
        <w:rPr>
          <w:noProof/>
        </w:rPr>
        <w:drawing>
          <wp:inline distT="0" distB="0" distL="0" distR="0" wp14:anchorId="41423D28" wp14:editId="5EFCA1C1">
            <wp:extent cx="5943600" cy="3430270"/>
            <wp:effectExtent l="0" t="0" r="0" b="0"/>
            <wp:docPr id="847308880" name="Picture 1" descr="A screenshot of a white text bo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308880" name="Picture 1" descr="A screenshot of a white text box&#10;&#10;AI-generated content may be incorrect.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99DEE" w14:textId="6EDFA331" w:rsidR="00297C62" w:rsidRPr="00AD2AA6" w:rsidRDefault="00297C62" w:rsidP="00484AA6">
      <w:pPr>
        <w:jc w:val="both"/>
      </w:pPr>
      <w:r>
        <w:t>Overall, the feedback was quite positive, and I am happy with the results. There are good and clear points for me to work from in future.</w:t>
      </w:r>
    </w:p>
    <w:p w14:paraId="3ED8A328" w14:textId="4D95FA23" w:rsidR="00F96763" w:rsidRDefault="00F96763" w:rsidP="00484AA6">
      <w:pPr>
        <w:pStyle w:val="Heading1"/>
        <w:jc w:val="both"/>
      </w:pPr>
      <w:bookmarkStart w:id="5" w:name="_Toc214577329"/>
      <w:r>
        <w:lastRenderedPageBreak/>
        <w:t>Conclusion</w:t>
      </w:r>
      <w:bookmarkEnd w:id="5"/>
    </w:p>
    <w:p w14:paraId="5EA243B9" w14:textId="478E39A4" w:rsidR="008D1300" w:rsidRDefault="00346176" w:rsidP="00484AA6">
      <w:pPr>
        <w:jc w:val="both"/>
      </w:pPr>
      <w:r>
        <w:t xml:space="preserve">In conclusion, </w:t>
      </w:r>
      <w:r w:rsidR="00E0658D">
        <w:t xml:space="preserve">users </w:t>
      </w:r>
      <w:r w:rsidR="00FF6A5C">
        <w:t>felt</w:t>
      </w:r>
      <w:r w:rsidR="00E0658D">
        <w:t xml:space="preserve"> the sound of weather from the inside of the </w:t>
      </w:r>
      <w:r w:rsidR="00FF6A5C">
        <w:t>house</w:t>
      </w:r>
      <w:r w:rsidR="00CC05C2">
        <w:t xml:space="preserve">, </w:t>
      </w:r>
      <w:r w:rsidR="00FF6A5C">
        <w:t>specifically the rain on the roof</w:t>
      </w:r>
      <w:r w:rsidR="00CC05C2">
        <w:t>,</w:t>
      </w:r>
      <w:r w:rsidR="00FF6A5C">
        <w:t xml:space="preserve"> </w:t>
      </w:r>
      <w:r w:rsidR="00CC05C2">
        <w:t>made</w:t>
      </w:r>
      <w:r w:rsidR="00FF6A5C">
        <w:t xml:space="preserve"> the game feel a lot </w:t>
      </w:r>
      <w:r w:rsidR="00CC05C2">
        <w:t>cozier</w:t>
      </w:r>
      <w:r w:rsidR="005524A5">
        <w:t>,</w:t>
      </w:r>
      <w:r w:rsidR="00825D72">
        <w:t xml:space="preserve"> more so after lighting the fire in the house.</w:t>
      </w:r>
      <w:r w:rsidR="006907B8">
        <w:t xml:space="preserve"> The outdoors seeming colder </w:t>
      </w:r>
      <w:r w:rsidR="00065E3D">
        <w:t>also contributed to people feeling cozier</w:t>
      </w:r>
      <w:r w:rsidR="004573B1">
        <w:t>, with some preferring one weather over the other</w:t>
      </w:r>
      <w:r w:rsidR="007574F1">
        <w:t>, that being said, no one preferred sunny weather</w:t>
      </w:r>
      <w:r w:rsidR="00A278CF">
        <w:t>, for what reason I am not sure, but this could be an avenue for further research.</w:t>
      </w:r>
      <w:r w:rsidR="00CB0C76">
        <w:t xml:space="preserve"> What I can </w:t>
      </w:r>
      <w:r w:rsidR="00B60B02">
        <w:t>say</w:t>
      </w:r>
      <w:r w:rsidR="00CB0C76">
        <w:t xml:space="preserve"> however is that snow is the </w:t>
      </w:r>
      <w:r w:rsidR="00B60B02">
        <w:t>preferred</w:t>
      </w:r>
      <w:r w:rsidR="00CB0C76">
        <w:t xml:space="preserve"> weather for </w:t>
      </w:r>
      <w:r w:rsidR="00B60B02">
        <w:t>many of</w:t>
      </w:r>
      <w:r w:rsidR="00CB0C76">
        <w:t xml:space="preserve"> the participants</w:t>
      </w:r>
      <w:r w:rsidR="00F96209">
        <w:t xml:space="preserve">, and the mention of it feeling </w:t>
      </w:r>
      <w:r w:rsidR="00B60B02">
        <w:t>‘gentler’</w:t>
      </w:r>
      <w:r w:rsidR="00F96209">
        <w:t xml:space="preserve"> from one user could be a factor as to why that is.</w:t>
      </w:r>
      <w:r w:rsidR="00086532">
        <w:t xml:space="preserve"> Lastly, one participant said that coming back to the house after a few nights </w:t>
      </w:r>
      <w:r w:rsidR="00C21E61">
        <w:t xml:space="preserve">felt cozier as they had </w:t>
      </w:r>
      <w:r w:rsidR="00B60B02">
        <w:t>begun</w:t>
      </w:r>
      <w:r w:rsidR="00C21E61">
        <w:t xml:space="preserve"> to feel more familiar with the cabin</w:t>
      </w:r>
      <w:r w:rsidR="00B60B02">
        <w:t>, this could be another area to look at in future.</w:t>
      </w:r>
    </w:p>
    <w:p w14:paraId="392DB0DE" w14:textId="37B12FB4" w:rsidR="00B60B02" w:rsidRDefault="00B60B02" w:rsidP="00484AA6">
      <w:pPr>
        <w:jc w:val="both"/>
      </w:pPr>
      <w:r>
        <w:t>One participant said they were scared of the dark.</w:t>
      </w:r>
    </w:p>
    <w:p w14:paraId="4A3DCCDC" w14:textId="77777777" w:rsidR="00A278CF" w:rsidRPr="008D1300" w:rsidRDefault="00A278CF" w:rsidP="00484AA6">
      <w:pPr>
        <w:jc w:val="both"/>
      </w:pPr>
    </w:p>
    <w:p w14:paraId="7295E1A0" w14:textId="708B12AC" w:rsidR="000817BB" w:rsidRDefault="00F96763" w:rsidP="00484AA6">
      <w:pPr>
        <w:pStyle w:val="Heading1"/>
        <w:jc w:val="both"/>
      </w:pPr>
      <w:bookmarkStart w:id="6" w:name="_Toc214577330"/>
      <w:r>
        <w:t>Sources</w:t>
      </w:r>
      <w:bookmarkEnd w:id="6"/>
      <w:r w:rsidR="31854B07">
        <w:t xml:space="preserve"> </w:t>
      </w:r>
    </w:p>
    <w:p w14:paraId="48BC25A5" w14:textId="77777777" w:rsidR="001A7513" w:rsidRPr="001A7513" w:rsidRDefault="001A7513" w:rsidP="00484AA6">
      <w:pPr>
        <w:jc w:val="both"/>
        <w:rPr>
          <w:lang w:val="en-GB"/>
        </w:rPr>
      </w:pPr>
      <w:r w:rsidRPr="001A7513">
        <w:rPr>
          <w:b/>
          <w:bCs/>
          <w:lang w:val="en-GB"/>
        </w:rPr>
        <w:t>[1]</w:t>
      </w:r>
      <w:r w:rsidRPr="001A7513">
        <w:rPr>
          <w:lang w:val="en-GB"/>
        </w:rPr>
        <w:t xml:space="preserve"> Nigg, J.T., Bruton, A., Kozlowski, M.B., Johnstone, J.M. and </w:t>
      </w:r>
      <w:proofErr w:type="spellStart"/>
      <w:r w:rsidRPr="001A7513">
        <w:rPr>
          <w:lang w:val="en-GB"/>
        </w:rPr>
        <w:t>Karalunas</w:t>
      </w:r>
      <w:proofErr w:type="spellEnd"/>
      <w:r w:rsidRPr="001A7513">
        <w:rPr>
          <w:lang w:val="en-GB"/>
        </w:rPr>
        <w:t xml:space="preserve">, S.L. (2024) ‘Systematic Review and Meta-Analysis: Do White Noise or Pink Noise Help With Task Performance in Youth With Attention-Deficit/Hyperactivity Disorder or With Elevated Attention Problems?’, </w:t>
      </w:r>
      <w:r w:rsidRPr="001A7513">
        <w:rPr>
          <w:i/>
          <w:iCs/>
          <w:lang w:val="en-GB"/>
        </w:rPr>
        <w:t>Journal of the American Academy of Child and Adolescent Psychiatry</w:t>
      </w:r>
      <w:r w:rsidRPr="001A7513">
        <w:rPr>
          <w:lang w:val="en-GB"/>
        </w:rPr>
        <w:t>, 63(8), pp. 778–788.</w:t>
      </w:r>
    </w:p>
    <w:p w14:paraId="74FD1663" w14:textId="77777777" w:rsidR="001A7513" w:rsidRPr="001A7513" w:rsidRDefault="001A7513" w:rsidP="00484AA6">
      <w:pPr>
        <w:jc w:val="both"/>
        <w:rPr>
          <w:lang w:val="en-GB"/>
        </w:rPr>
      </w:pPr>
      <w:r w:rsidRPr="001A7513">
        <w:rPr>
          <w:b/>
          <w:bCs/>
          <w:lang w:val="en-GB"/>
        </w:rPr>
        <w:t>[2]</w:t>
      </w:r>
      <w:r w:rsidRPr="001A7513">
        <w:rPr>
          <w:lang w:val="en-GB"/>
        </w:rPr>
        <w:t xml:space="preserve"> </w:t>
      </w:r>
      <w:proofErr w:type="spellStart"/>
      <w:r w:rsidRPr="001A7513">
        <w:rPr>
          <w:lang w:val="en-GB"/>
        </w:rPr>
        <w:t>Önnberg</w:t>
      </w:r>
      <w:proofErr w:type="spellEnd"/>
      <w:r w:rsidRPr="001A7513">
        <w:rPr>
          <w:lang w:val="en-GB"/>
        </w:rPr>
        <w:t xml:space="preserve">, M. (2024) </w:t>
      </w:r>
      <w:r w:rsidRPr="001A7513">
        <w:rPr>
          <w:i/>
          <w:iCs/>
          <w:lang w:val="en-GB"/>
        </w:rPr>
        <w:t>Cozy games and their impact: An exploration study of coziness in games</w:t>
      </w:r>
      <w:r w:rsidRPr="001A7513">
        <w:rPr>
          <w:lang w:val="en-GB"/>
        </w:rPr>
        <w:t>. Dissertation.</w:t>
      </w:r>
    </w:p>
    <w:p w14:paraId="2C50BFF0" w14:textId="77777777" w:rsidR="001A7513" w:rsidRPr="001A7513" w:rsidRDefault="001A7513" w:rsidP="00484AA6">
      <w:pPr>
        <w:jc w:val="both"/>
        <w:rPr>
          <w:lang w:val="en-GB"/>
        </w:rPr>
      </w:pPr>
      <w:r w:rsidRPr="001A7513">
        <w:rPr>
          <w:b/>
          <w:bCs/>
          <w:lang w:val="en-GB"/>
        </w:rPr>
        <w:t>[3]</w:t>
      </w:r>
      <w:r w:rsidRPr="001A7513">
        <w:rPr>
          <w:lang w:val="en-GB"/>
        </w:rPr>
        <w:t xml:space="preserve"> Smith, C. (2024) ‘Getting Cozy with the Zombie Apocalypse: The Saferoom as Capitalist Breakroom in Left 4 Dead and Back 4 Blood’, </w:t>
      </w:r>
      <w:r w:rsidRPr="001A7513">
        <w:rPr>
          <w:i/>
          <w:iCs/>
          <w:lang w:val="en-GB"/>
        </w:rPr>
        <w:t xml:space="preserve">Replay </w:t>
      </w:r>
      <w:proofErr w:type="gramStart"/>
      <w:r w:rsidRPr="001A7513">
        <w:rPr>
          <w:i/>
          <w:iCs/>
          <w:lang w:val="en-GB"/>
        </w:rPr>
        <w:t>The</w:t>
      </w:r>
      <w:proofErr w:type="gramEnd"/>
      <w:r w:rsidRPr="001A7513">
        <w:rPr>
          <w:i/>
          <w:iCs/>
          <w:lang w:val="en-GB"/>
        </w:rPr>
        <w:t xml:space="preserve"> Polish Journal of Game Studies</w:t>
      </w:r>
      <w:r w:rsidRPr="001A7513">
        <w:rPr>
          <w:lang w:val="en-GB"/>
        </w:rPr>
        <w:t>.</w:t>
      </w:r>
    </w:p>
    <w:p w14:paraId="194CC88E" w14:textId="690EC49B" w:rsidR="008D1300" w:rsidRPr="008D1300" w:rsidRDefault="00705F65" w:rsidP="00484AA6">
      <w:pPr>
        <w:jc w:val="both"/>
      </w:pPr>
      <w:r>
        <w:rPr>
          <w:b/>
          <w:bCs/>
        </w:rPr>
        <w:t>[4]</w:t>
      </w:r>
      <w:r w:rsidR="002878FE">
        <w:rPr>
          <w:b/>
          <w:bCs/>
        </w:rPr>
        <w:t xml:space="preserve"> </w:t>
      </w:r>
      <w:r w:rsidRPr="00705F65">
        <w:t xml:space="preserve">Lee, J.J., Gino, F. and Staats, B.R. (2014) ‘Rainmakers: Why bad weather means good productivity’, </w:t>
      </w:r>
      <w:r w:rsidRPr="00705F65">
        <w:rPr>
          <w:i/>
          <w:iCs/>
        </w:rPr>
        <w:t>Journal of Applied Psychology</w:t>
      </w:r>
      <w:r w:rsidRPr="00705F65">
        <w:t>, 99(3), pp. 504–513.</w:t>
      </w:r>
    </w:p>
    <w:p w14:paraId="0783DD4D" w14:textId="77777777" w:rsidR="004A5154" w:rsidRDefault="004A5154" w:rsidP="00484AA6">
      <w:pPr>
        <w:jc w:val="both"/>
      </w:pPr>
    </w:p>
    <w:sectPr w:rsidR="004A5154" w:rsidSect="00610805">
      <w:footerReference w:type="default" r:id="rId47"/>
      <w:pgSz w:w="12240" w:h="15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F7402" w14:textId="77777777" w:rsidR="00E84FA3" w:rsidRDefault="00E84FA3" w:rsidP="00610805">
      <w:pPr>
        <w:spacing w:after="0" w:line="240" w:lineRule="auto"/>
      </w:pPr>
      <w:r>
        <w:separator/>
      </w:r>
    </w:p>
  </w:endnote>
  <w:endnote w:type="continuationSeparator" w:id="0">
    <w:p w14:paraId="5711069A" w14:textId="77777777" w:rsidR="00E84FA3" w:rsidRDefault="00E84FA3" w:rsidP="00610805">
      <w:pPr>
        <w:spacing w:after="0" w:line="240" w:lineRule="auto"/>
      </w:pPr>
      <w:r>
        <w:continuationSeparator/>
      </w:r>
    </w:p>
  </w:endnote>
  <w:endnote w:type="continuationNotice" w:id="1">
    <w:p w14:paraId="3853901A" w14:textId="77777777" w:rsidR="00E84FA3" w:rsidRDefault="00E84FA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30522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5E77CF" w14:textId="77777777" w:rsidR="00610805" w:rsidRDefault="0061080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C79A6" w14:textId="77777777" w:rsidR="00E84FA3" w:rsidRDefault="00E84FA3" w:rsidP="00610805">
      <w:pPr>
        <w:spacing w:after="0" w:line="240" w:lineRule="auto"/>
      </w:pPr>
      <w:r>
        <w:separator/>
      </w:r>
    </w:p>
  </w:footnote>
  <w:footnote w:type="continuationSeparator" w:id="0">
    <w:p w14:paraId="24AE847A" w14:textId="77777777" w:rsidR="00E84FA3" w:rsidRDefault="00E84FA3" w:rsidP="00610805">
      <w:pPr>
        <w:spacing w:after="0" w:line="240" w:lineRule="auto"/>
      </w:pPr>
      <w:r>
        <w:continuationSeparator/>
      </w:r>
    </w:p>
  </w:footnote>
  <w:footnote w:type="continuationNotice" w:id="1">
    <w:p w14:paraId="341BDDC0" w14:textId="77777777" w:rsidR="00E84FA3" w:rsidRDefault="00E84FA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930F49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9CCB94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C0F0D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C7CD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FDE27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A6AEE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54664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F0D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72C4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B50CF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7F7E53"/>
    <w:multiLevelType w:val="multilevel"/>
    <w:tmpl w:val="19D099B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168C2DA3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53AE001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ED729D9"/>
    <w:multiLevelType w:val="hybridMultilevel"/>
    <w:tmpl w:val="67989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1F7E4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E0608B8"/>
    <w:multiLevelType w:val="hybridMultilevel"/>
    <w:tmpl w:val="BA48E97A"/>
    <w:lvl w:ilvl="0" w:tplc="CFDE045C">
      <w:numFmt w:val="bullet"/>
      <w:lvlText w:val="-"/>
      <w:lvlJc w:val="left"/>
      <w:pPr>
        <w:ind w:left="36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EC05455"/>
    <w:multiLevelType w:val="hybridMultilevel"/>
    <w:tmpl w:val="1E38928A"/>
    <w:lvl w:ilvl="0" w:tplc="C51EA958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725190">
    <w:abstractNumId w:val="15"/>
  </w:num>
  <w:num w:numId="2" w16cid:durableId="631399300">
    <w:abstractNumId w:val="16"/>
  </w:num>
  <w:num w:numId="3" w16cid:durableId="1522010320">
    <w:abstractNumId w:val="14"/>
  </w:num>
  <w:num w:numId="4" w16cid:durableId="60371476">
    <w:abstractNumId w:val="12"/>
  </w:num>
  <w:num w:numId="5" w16cid:durableId="2112360898">
    <w:abstractNumId w:val="10"/>
  </w:num>
  <w:num w:numId="6" w16cid:durableId="1522163848">
    <w:abstractNumId w:val="11"/>
  </w:num>
  <w:num w:numId="7" w16cid:durableId="1739089058">
    <w:abstractNumId w:val="9"/>
  </w:num>
  <w:num w:numId="8" w16cid:durableId="457532264">
    <w:abstractNumId w:val="7"/>
  </w:num>
  <w:num w:numId="9" w16cid:durableId="1925724708">
    <w:abstractNumId w:val="6"/>
  </w:num>
  <w:num w:numId="10" w16cid:durableId="719325403">
    <w:abstractNumId w:val="5"/>
  </w:num>
  <w:num w:numId="11" w16cid:durableId="1395356073">
    <w:abstractNumId w:val="4"/>
  </w:num>
  <w:num w:numId="12" w16cid:durableId="1989312180">
    <w:abstractNumId w:val="8"/>
  </w:num>
  <w:num w:numId="13" w16cid:durableId="1161652574">
    <w:abstractNumId w:val="3"/>
  </w:num>
  <w:num w:numId="14" w16cid:durableId="1783643094">
    <w:abstractNumId w:val="2"/>
  </w:num>
  <w:num w:numId="15" w16cid:durableId="381294138">
    <w:abstractNumId w:val="1"/>
  </w:num>
  <w:num w:numId="16" w16cid:durableId="587806947">
    <w:abstractNumId w:val="0"/>
  </w:num>
  <w:num w:numId="17" w16cid:durableId="807579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EB"/>
    <w:rsid w:val="0000054F"/>
    <w:rsid w:val="0000482D"/>
    <w:rsid w:val="00010112"/>
    <w:rsid w:val="000202B5"/>
    <w:rsid w:val="00023C8C"/>
    <w:rsid w:val="000269BA"/>
    <w:rsid w:val="00055D7F"/>
    <w:rsid w:val="00055EF2"/>
    <w:rsid w:val="00065E3D"/>
    <w:rsid w:val="000817BB"/>
    <w:rsid w:val="00086532"/>
    <w:rsid w:val="00090A6F"/>
    <w:rsid w:val="000951AE"/>
    <w:rsid w:val="000A02DA"/>
    <w:rsid w:val="000A6E66"/>
    <w:rsid w:val="000B24FE"/>
    <w:rsid w:val="000D5AB6"/>
    <w:rsid w:val="000D7A67"/>
    <w:rsid w:val="00103FA2"/>
    <w:rsid w:val="0011396D"/>
    <w:rsid w:val="001142A2"/>
    <w:rsid w:val="001239D2"/>
    <w:rsid w:val="0012685B"/>
    <w:rsid w:val="00134179"/>
    <w:rsid w:val="00145D9C"/>
    <w:rsid w:val="00170985"/>
    <w:rsid w:val="001A0DE0"/>
    <w:rsid w:val="001A7513"/>
    <w:rsid w:val="001B0262"/>
    <w:rsid w:val="001B5A9F"/>
    <w:rsid w:val="001E4BFF"/>
    <w:rsid w:val="001F0828"/>
    <w:rsid w:val="00201DFD"/>
    <w:rsid w:val="00207E03"/>
    <w:rsid w:val="00213DF9"/>
    <w:rsid w:val="002275AE"/>
    <w:rsid w:val="00233B88"/>
    <w:rsid w:val="00235982"/>
    <w:rsid w:val="00242E87"/>
    <w:rsid w:val="00253D85"/>
    <w:rsid w:val="0027162F"/>
    <w:rsid w:val="0027182A"/>
    <w:rsid w:val="0027485B"/>
    <w:rsid w:val="00275FC5"/>
    <w:rsid w:val="00276EC0"/>
    <w:rsid w:val="00284D0C"/>
    <w:rsid w:val="002878FE"/>
    <w:rsid w:val="00297C62"/>
    <w:rsid w:val="002B616B"/>
    <w:rsid w:val="002C69DE"/>
    <w:rsid w:val="002D6E78"/>
    <w:rsid w:val="002F533F"/>
    <w:rsid w:val="002F6DFE"/>
    <w:rsid w:val="003049C2"/>
    <w:rsid w:val="00327B21"/>
    <w:rsid w:val="00346176"/>
    <w:rsid w:val="00392F34"/>
    <w:rsid w:val="003B645F"/>
    <w:rsid w:val="003E0C30"/>
    <w:rsid w:val="003E1E5F"/>
    <w:rsid w:val="00426406"/>
    <w:rsid w:val="00430347"/>
    <w:rsid w:val="00436BD9"/>
    <w:rsid w:val="004441D5"/>
    <w:rsid w:val="004573B1"/>
    <w:rsid w:val="004802ED"/>
    <w:rsid w:val="00484AA6"/>
    <w:rsid w:val="004A3466"/>
    <w:rsid w:val="004A5154"/>
    <w:rsid w:val="004B0F02"/>
    <w:rsid w:val="004C39A8"/>
    <w:rsid w:val="004E57C2"/>
    <w:rsid w:val="004F78BE"/>
    <w:rsid w:val="0052006E"/>
    <w:rsid w:val="00521E18"/>
    <w:rsid w:val="00534815"/>
    <w:rsid w:val="00534B25"/>
    <w:rsid w:val="00537CB0"/>
    <w:rsid w:val="00546F5E"/>
    <w:rsid w:val="005470EC"/>
    <w:rsid w:val="005524A5"/>
    <w:rsid w:val="00552E68"/>
    <w:rsid w:val="00556B15"/>
    <w:rsid w:val="00573DE7"/>
    <w:rsid w:val="005A15E7"/>
    <w:rsid w:val="005A3E17"/>
    <w:rsid w:val="005B6FDA"/>
    <w:rsid w:val="005E2B47"/>
    <w:rsid w:val="005F501F"/>
    <w:rsid w:val="00601AB5"/>
    <w:rsid w:val="00602DD6"/>
    <w:rsid w:val="00610805"/>
    <w:rsid w:val="00626F20"/>
    <w:rsid w:val="0062790F"/>
    <w:rsid w:val="0063118F"/>
    <w:rsid w:val="00642603"/>
    <w:rsid w:val="00650859"/>
    <w:rsid w:val="00653131"/>
    <w:rsid w:val="006563A2"/>
    <w:rsid w:val="00687F45"/>
    <w:rsid w:val="006907B8"/>
    <w:rsid w:val="00696E53"/>
    <w:rsid w:val="006A3DC1"/>
    <w:rsid w:val="00705F65"/>
    <w:rsid w:val="00707AFB"/>
    <w:rsid w:val="007126F4"/>
    <w:rsid w:val="00720252"/>
    <w:rsid w:val="00726F80"/>
    <w:rsid w:val="0073563D"/>
    <w:rsid w:val="00750D23"/>
    <w:rsid w:val="00754878"/>
    <w:rsid w:val="007574F1"/>
    <w:rsid w:val="007618CF"/>
    <w:rsid w:val="00764692"/>
    <w:rsid w:val="00764707"/>
    <w:rsid w:val="00772703"/>
    <w:rsid w:val="007845E1"/>
    <w:rsid w:val="007A051A"/>
    <w:rsid w:val="007A3658"/>
    <w:rsid w:val="007B22A8"/>
    <w:rsid w:val="007D0EC1"/>
    <w:rsid w:val="007D1291"/>
    <w:rsid w:val="007F00D0"/>
    <w:rsid w:val="007F7823"/>
    <w:rsid w:val="00803F89"/>
    <w:rsid w:val="008152A4"/>
    <w:rsid w:val="0082239F"/>
    <w:rsid w:val="00825D72"/>
    <w:rsid w:val="0085576F"/>
    <w:rsid w:val="008644F6"/>
    <w:rsid w:val="008819E8"/>
    <w:rsid w:val="008A26B3"/>
    <w:rsid w:val="008A7121"/>
    <w:rsid w:val="008B021F"/>
    <w:rsid w:val="008B0EC1"/>
    <w:rsid w:val="008D1300"/>
    <w:rsid w:val="008D3544"/>
    <w:rsid w:val="008D554D"/>
    <w:rsid w:val="00913972"/>
    <w:rsid w:val="009355F3"/>
    <w:rsid w:val="00937B36"/>
    <w:rsid w:val="0094635C"/>
    <w:rsid w:val="0097047D"/>
    <w:rsid w:val="00994182"/>
    <w:rsid w:val="009B53CB"/>
    <w:rsid w:val="009D19F7"/>
    <w:rsid w:val="009D777B"/>
    <w:rsid w:val="009F5A34"/>
    <w:rsid w:val="009F67A8"/>
    <w:rsid w:val="00A16608"/>
    <w:rsid w:val="00A16AF4"/>
    <w:rsid w:val="00A20CF6"/>
    <w:rsid w:val="00A21AE3"/>
    <w:rsid w:val="00A278CF"/>
    <w:rsid w:val="00A32D87"/>
    <w:rsid w:val="00A444B8"/>
    <w:rsid w:val="00A45D65"/>
    <w:rsid w:val="00A52BD2"/>
    <w:rsid w:val="00A56A07"/>
    <w:rsid w:val="00A5788B"/>
    <w:rsid w:val="00A65F20"/>
    <w:rsid w:val="00A8276E"/>
    <w:rsid w:val="00A938AD"/>
    <w:rsid w:val="00A97A6D"/>
    <w:rsid w:val="00AA0EEC"/>
    <w:rsid w:val="00AA2959"/>
    <w:rsid w:val="00AA6AE3"/>
    <w:rsid w:val="00AC114F"/>
    <w:rsid w:val="00AC6773"/>
    <w:rsid w:val="00AC694C"/>
    <w:rsid w:val="00AD2AA6"/>
    <w:rsid w:val="00AE273F"/>
    <w:rsid w:val="00AE4C09"/>
    <w:rsid w:val="00AE65C2"/>
    <w:rsid w:val="00B20AEB"/>
    <w:rsid w:val="00B25081"/>
    <w:rsid w:val="00B3324C"/>
    <w:rsid w:val="00B47669"/>
    <w:rsid w:val="00B53FE1"/>
    <w:rsid w:val="00B60B02"/>
    <w:rsid w:val="00B63183"/>
    <w:rsid w:val="00B63243"/>
    <w:rsid w:val="00B65893"/>
    <w:rsid w:val="00B70308"/>
    <w:rsid w:val="00B71604"/>
    <w:rsid w:val="00B80559"/>
    <w:rsid w:val="00B83D30"/>
    <w:rsid w:val="00BA5262"/>
    <w:rsid w:val="00BB4B58"/>
    <w:rsid w:val="00BC31B3"/>
    <w:rsid w:val="00BE05E7"/>
    <w:rsid w:val="00BE5568"/>
    <w:rsid w:val="00BF2D94"/>
    <w:rsid w:val="00BF5AEB"/>
    <w:rsid w:val="00BF79C6"/>
    <w:rsid w:val="00C00AB9"/>
    <w:rsid w:val="00C05B83"/>
    <w:rsid w:val="00C07E4F"/>
    <w:rsid w:val="00C20C5D"/>
    <w:rsid w:val="00C21E61"/>
    <w:rsid w:val="00C27544"/>
    <w:rsid w:val="00C33079"/>
    <w:rsid w:val="00C426CF"/>
    <w:rsid w:val="00C44C6A"/>
    <w:rsid w:val="00C4716D"/>
    <w:rsid w:val="00C5187C"/>
    <w:rsid w:val="00C666CD"/>
    <w:rsid w:val="00C8619B"/>
    <w:rsid w:val="00C90425"/>
    <w:rsid w:val="00C92A81"/>
    <w:rsid w:val="00C94236"/>
    <w:rsid w:val="00C964DD"/>
    <w:rsid w:val="00CB0C76"/>
    <w:rsid w:val="00CC05C2"/>
    <w:rsid w:val="00CC5028"/>
    <w:rsid w:val="00CD6C75"/>
    <w:rsid w:val="00D0047D"/>
    <w:rsid w:val="00D0129B"/>
    <w:rsid w:val="00D02C7F"/>
    <w:rsid w:val="00D11C52"/>
    <w:rsid w:val="00D16EF0"/>
    <w:rsid w:val="00D351D0"/>
    <w:rsid w:val="00D516D4"/>
    <w:rsid w:val="00D53424"/>
    <w:rsid w:val="00D7724A"/>
    <w:rsid w:val="00D82E3F"/>
    <w:rsid w:val="00D847EB"/>
    <w:rsid w:val="00D867C0"/>
    <w:rsid w:val="00D91C64"/>
    <w:rsid w:val="00DA38C0"/>
    <w:rsid w:val="00DC504D"/>
    <w:rsid w:val="00DD331E"/>
    <w:rsid w:val="00E01FD6"/>
    <w:rsid w:val="00E0658D"/>
    <w:rsid w:val="00E06D80"/>
    <w:rsid w:val="00E23B72"/>
    <w:rsid w:val="00E25C44"/>
    <w:rsid w:val="00E43A8A"/>
    <w:rsid w:val="00E50C41"/>
    <w:rsid w:val="00E525EB"/>
    <w:rsid w:val="00E52D23"/>
    <w:rsid w:val="00E65E93"/>
    <w:rsid w:val="00E70F29"/>
    <w:rsid w:val="00E81743"/>
    <w:rsid w:val="00E837C5"/>
    <w:rsid w:val="00E84FA3"/>
    <w:rsid w:val="00E9236E"/>
    <w:rsid w:val="00E929BE"/>
    <w:rsid w:val="00EA1913"/>
    <w:rsid w:val="00EB3958"/>
    <w:rsid w:val="00EC1A47"/>
    <w:rsid w:val="00F119A0"/>
    <w:rsid w:val="00F13082"/>
    <w:rsid w:val="00F20A26"/>
    <w:rsid w:val="00F332B6"/>
    <w:rsid w:val="00F33A68"/>
    <w:rsid w:val="00F3629F"/>
    <w:rsid w:val="00F60FAF"/>
    <w:rsid w:val="00F71D36"/>
    <w:rsid w:val="00F95681"/>
    <w:rsid w:val="00F96209"/>
    <w:rsid w:val="00F96763"/>
    <w:rsid w:val="00FA0E48"/>
    <w:rsid w:val="00FD06AA"/>
    <w:rsid w:val="00FD2257"/>
    <w:rsid w:val="00FD37AC"/>
    <w:rsid w:val="00FF4ED7"/>
    <w:rsid w:val="00FF5384"/>
    <w:rsid w:val="00FF6A5C"/>
    <w:rsid w:val="07D440BF"/>
    <w:rsid w:val="0C8B4A86"/>
    <w:rsid w:val="115BB356"/>
    <w:rsid w:val="2181502C"/>
    <w:rsid w:val="258A8836"/>
    <w:rsid w:val="27BB76BD"/>
    <w:rsid w:val="294419AB"/>
    <w:rsid w:val="31854B07"/>
    <w:rsid w:val="449E453E"/>
    <w:rsid w:val="469A1E39"/>
    <w:rsid w:val="497B4A22"/>
    <w:rsid w:val="57B9AEC5"/>
    <w:rsid w:val="6DDCF6FE"/>
    <w:rsid w:val="7270524E"/>
    <w:rsid w:val="79463BA4"/>
    <w:rsid w:val="7B788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2596be,#282936"/>
    </o:shapedefaults>
    <o:shapelayout v:ext="edit">
      <o:idmap v:ext="edit" data="1"/>
    </o:shapelayout>
  </w:shapeDefaults>
  <w:decimalSymbol w:val="."/>
  <w:listSeparator w:val=","/>
  <w14:docId w14:val="6C0435CF"/>
  <w15:chartTrackingRefBased/>
  <w15:docId w15:val="{E1A7AB85-E95C-4949-9E51-03E7E23B9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805"/>
  </w:style>
  <w:style w:type="paragraph" w:styleId="Heading1">
    <w:name w:val="heading 1"/>
    <w:basedOn w:val="Normal"/>
    <w:next w:val="Normal"/>
    <w:link w:val="Heading1Char"/>
    <w:uiPriority w:val="9"/>
    <w:qFormat/>
    <w:rsid w:val="00C426C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26CF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26C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6CF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6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6CF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6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6CF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6C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0805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customStyle="1" w:styleId="HeaderChar">
    <w:name w:val="Header Char"/>
    <w:basedOn w:val="DefaultParagraphFont"/>
    <w:link w:val="Header"/>
    <w:uiPriority w:val="99"/>
    <w:rsid w:val="00610805"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6CF"/>
    <w:rPr>
      <w:rFonts w:asciiTheme="majorHAnsi" w:eastAsiaTheme="majorEastAsia" w:hAnsiTheme="majorHAnsi" w:cstheme="majorBidi"/>
      <w:b/>
      <w:bCs/>
      <w:color w:val="000000" w:themeColor="text1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6CF"/>
    <w:rPr>
      <w:rFonts w:asciiTheme="majorHAnsi" w:eastAsiaTheme="majorEastAsia" w:hAnsiTheme="majorHAnsi" w:cstheme="majorBidi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6CF"/>
    <w:rPr>
      <w:rFonts w:asciiTheme="majorHAnsi" w:eastAsiaTheme="majorEastAsia" w:hAnsiTheme="majorHAnsi" w:cstheme="majorBidi"/>
      <w:b/>
      <w:bCs/>
      <w:i/>
      <w:iCs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6CF"/>
    <w:rPr>
      <w:rFonts w:asciiTheme="majorHAnsi" w:eastAsiaTheme="majorEastAsia" w:hAnsiTheme="majorHAnsi" w:cstheme="majorBidi"/>
      <w:i/>
      <w:iCs/>
      <w:color w:val="000000" w:themeColor="text1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610805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805"/>
  </w:style>
  <w:style w:type="character" w:styleId="FollowedHyperlink">
    <w:name w:val="FollowedHyperlink"/>
    <w:basedOn w:val="DefaultParagraphFont"/>
    <w:uiPriority w:val="99"/>
    <w:semiHidden/>
    <w:unhideWhenUsed/>
    <w:rsid w:val="00C426CF"/>
    <w:rPr>
      <w:color w:val="163C3F" w:themeColor="text2" w:themeShade="BF"/>
      <w:u w:val="single"/>
    </w:rPr>
  </w:style>
  <w:style w:type="paragraph" w:styleId="Title">
    <w:name w:val="Title"/>
    <w:basedOn w:val="Normal"/>
    <w:link w:val="TitleChar"/>
    <w:uiPriority w:val="1"/>
    <w:qFormat/>
    <w:rsid w:val="00E23B72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"/>
    <w:rsid w:val="00E23B72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C426CF"/>
    <w:rPr>
      <w:color w:val="595959" w:themeColor="text1" w:themeTint="A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6C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6C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426C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426C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426C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426C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426C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26CF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26C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26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26C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426C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426C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426CF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426C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426C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26CF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26C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426C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426C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426CF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426C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426C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C426C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426C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426CF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426CF"/>
    <w:rPr>
      <w:rFonts w:ascii="Consolas" w:hAnsi="Consolas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D847EB"/>
    <w:pPr>
      <w:spacing w:before="240" w:after="0" w:line="259" w:lineRule="auto"/>
      <w:outlineLvl w:val="9"/>
    </w:pPr>
    <w:rPr>
      <w:color w:val="830F0E" w:themeColor="accent1" w:themeShade="BF"/>
      <w:sz w:val="32"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867C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867C0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D867C0"/>
    <w:rPr>
      <w:color w:val="58C1BA" w:themeColor="hyperlink"/>
      <w:u w:val="single"/>
    </w:rPr>
  </w:style>
  <w:style w:type="paragraph" w:styleId="ListParagraph">
    <w:name w:val="List Paragraph"/>
    <w:basedOn w:val="Normal"/>
    <w:uiPriority w:val="34"/>
    <w:unhideWhenUsed/>
    <w:rsid w:val="00DC5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era\AppData\Roaming\Microsoft\Templates\Ion%20design%20(blank).dotx" TargetMode="External"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on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314382FBFB8D4082302382C2E9BE0C" ma:contentTypeVersion="14" ma:contentTypeDescription="Create a new document." ma:contentTypeScope="" ma:versionID="cbf519166f7ebd6d109ae9da73283563">
  <xsd:schema xmlns:xsd="http://www.w3.org/2001/XMLSchema" xmlns:xs="http://www.w3.org/2001/XMLSchema" xmlns:p="http://schemas.microsoft.com/office/2006/metadata/properties" xmlns:ns3="3e8cd2e7-2b88-4d07-92f6-e4f66ae0f3fe" xmlns:ns4="cd7d2a13-6bae-47cf-9ced-7b111aec9bd6" targetNamespace="http://schemas.microsoft.com/office/2006/metadata/properties" ma:root="true" ma:fieldsID="ede652bae3bfe0dd91a70313fddb261b" ns3:_="" ns4:_="">
    <xsd:import namespace="3e8cd2e7-2b88-4d07-92f6-e4f66ae0f3fe"/>
    <xsd:import namespace="cd7d2a13-6bae-47cf-9ced-7b111aec9b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8cd2e7-2b88-4d07-92f6-e4f66ae0f3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7d2a13-6bae-47cf-9ced-7b111aec9bd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8cd2e7-2b88-4d07-92f6-e4f66ae0f3fe" xsi:nil="true"/>
  </documentManagement>
</p:properties>
</file>

<file path=customXml/itemProps1.xml><?xml version="1.0" encoding="utf-8"?>
<ds:datastoreItem xmlns:ds="http://schemas.openxmlformats.org/officeDocument/2006/customXml" ds:itemID="{4B095639-3234-4E12-A987-D5A10E7683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AD2551-9D5F-4906-8173-510F177DE2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8cd2e7-2b88-4d07-92f6-e4f66ae0f3fe"/>
    <ds:schemaRef ds:uri="cd7d2a13-6bae-47cf-9ced-7b111aec9b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73580F-01AB-40F3-85FA-B84A30514C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3EA450-910F-4BBA-835D-7FBC950A68AA}">
  <ds:schemaRefs>
    <ds:schemaRef ds:uri="http://schemas.microsoft.com/office/2006/metadata/properties"/>
    <ds:schemaRef ds:uri="http://schemas.microsoft.com/office/infopath/2007/PartnerControls"/>
    <ds:schemaRef ds:uri="3e8cd2e7-2b88-4d07-92f6-e4f66ae0f3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Ion design (blank).dotx</Template>
  <TotalTime>1343</TotalTime>
  <Pages>25</Pages>
  <Words>2226</Words>
  <Characters>10313</Characters>
  <Application>Microsoft Office Word</Application>
  <DocSecurity>0</DocSecurity>
  <Lines>248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Kieran Hicks</dc:creator>
  <cp:keywords/>
  <cp:lastModifiedBy>Rafe Maidment</cp:lastModifiedBy>
  <cp:revision>202</cp:revision>
  <dcterms:created xsi:type="dcterms:W3CDTF">2025-11-18T13:53:00Z</dcterms:created>
  <dcterms:modified xsi:type="dcterms:W3CDTF">2026-01-05T00:16:00Z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0x01010094314382FBFB8D4082302382C2E9BE0C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MediaServiceImageTags">
    <vt:lpwstr/>
  </property>
</Properties>
</file>