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3F40B88" w14:textId="0ED8BD40" w:rsidR="00134179" w:rsidRDefault="00134179">
      <w:pPr>
        <w:pStyle w:val="Title"/>
        <w:rPr>
          <w:b/>
          <w:bCs/>
        </w:rPr>
      </w:pPr>
    </w:p>
    <w:p w14:paraId="6BC906B6" w14:textId="026DA804" w:rsidR="00134179" w:rsidRPr="008B5626" w:rsidRDefault="009D4C1B" w:rsidP="0049122E">
      <w:pPr>
        <w:pStyle w:val="Title"/>
        <w:rPr>
          <w:b/>
          <w:bCs/>
          <w:color w:val="9B57D3" w:themeColor="accent2"/>
        </w:rPr>
      </w:pPr>
      <w:r w:rsidRPr="008B5626">
        <w:rPr>
          <w:b/>
          <w:bCs/>
          <w:color w:val="9B57D3" w:themeColor="accent2"/>
        </w:rPr>
        <w:t xml:space="preserve">Experimental </w:t>
      </w:r>
      <w:r w:rsidR="00D847EB" w:rsidRPr="008B5626">
        <w:rPr>
          <w:b/>
          <w:bCs/>
          <w:color w:val="9B57D3" w:themeColor="accent2"/>
        </w:rPr>
        <w:t xml:space="preserve">Level Design Documentation </w:t>
      </w:r>
      <w:r w:rsidR="000D6290" w:rsidRPr="008B5626">
        <w:rPr>
          <w:b/>
          <w:bCs/>
          <w:color w:val="9B57D3" w:themeColor="accent2"/>
        </w:rPr>
        <w:t>– Beacon GP (Turbo Sliders Unlimited)</w:t>
      </w:r>
    </w:p>
    <w:p w14:paraId="6F408262" w14:textId="306A5EC5" w:rsidR="00C27544" w:rsidRDefault="00C27544" w:rsidP="00134179">
      <w:pPr>
        <w:pStyle w:val="Title"/>
        <w:rPr>
          <w:b/>
          <w:bCs/>
        </w:rPr>
      </w:pPr>
    </w:p>
    <w:p w14:paraId="44041EF6" w14:textId="45361EF3" w:rsidR="00C27544" w:rsidRDefault="00C27544" w:rsidP="00134179">
      <w:pPr>
        <w:pStyle w:val="Title"/>
        <w:rPr>
          <w:color w:val="auto"/>
          <w:sz w:val="28"/>
          <w:szCs w:val="28"/>
        </w:rPr>
      </w:pPr>
    </w:p>
    <w:p w14:paraId="0381A774" w14:textId="27F90A13" w:rsidR="00C27544" w:rsidRPr="00C27544" w:rsidRDefault="000D6290" w:rsidP="00134179">
      <w:pPr>
        <w:pStyle w:val="Title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>By Brandon Langford</w:t>
      </w:r>
    </w:p>
    <w:p w14:paraId="01C09514" w14:textId="2BE0F90C" w:rsidR="00134179" w:rsidRPr="00134179" w:rsidRDefault="0049122E" w:rsidP="00C27544">
      <w:pPr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658242" behindDoc="1" locked="0" layoutInCell="1" allowOverlap="1" wp14:anchorId="28D5784E" wp14:editId="02653F0A">
            <wp:simplePos x="0" y="0"/>
            <wp:positionH relativeFrom="margin">
              <wp:align>left</wp:align>
            </wp:positionH>
            <wp:positionV relativeFrom="paragraph">
              <wp:posOffset>2871291</wp:posOffset>
            </wp:positionV>
            <wp:extent cx="3519644" cy="2069165"/>
            <wp:effectExtent l="76200" t="133350" r="81280" b="121920"/>
            <wp:wrapNone/>
            <wp:docPr id="69281209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30747">
                      <a:off x="0" y="0"/>
                      <a:ext cx="3519644" cy="20691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658241" behindDoc="1" locked="0" layoutInCell="1" allowOverlap="1" wp14:anchorId="25BFF46B" wp14:editId="552187D8">
            <wp:simplePos x="0" y="0"/>
            <wp:positionH relativeFrom="column">
              <wp:posOffset>2266216</wp:posOffset>
            </wp:positionH>
            <wp:positionV relativeFrom="paragraph">
              <wp:posOffset>1268542</wp:posOffset>
            </wp:positionV>
            <wp:extent cx="3758109" cy="2099256"/>
            <wp:effectExtent l="171450" t="323850" r="147320" b="339725"/>
            <wp:wrapNone/>
            <wp:docPr id="60770253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73692">
                      <a:off x="0" y="0"/>
                      <a:ext cx="3758109" cy="20992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</w:rPr>
        <w:drawing>
          <wp:anchor distT="0" distB="0" distL="114300" distR="114300" simplePos="0" relativeHeight="251658240" behindDoc="1" locked="0" layoutInCell="1" allowOverlap="1" wp14:anchorId="53E5C483" wp14:editId="56675480">
            <wp:simplePos x="0" y="0"/>
            <wp:positionH relativeFrom="column">
              <wp:posOffset>-319666</wp:posOffset>
            </wp:positionH>
            <wp:positionV relativeFrom="paragraph">
              <wp:posOffset>135951</wp:posOffset>
            </wp:positionV>
            <wp:extent cx="3123371" cy="2138167"/>
            <wp:effectExtent l="171450" t="266700" r="172720" b="262255"/>
            <wp:wrapNone/>
            <wp:docPr id="12575265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88039">
                      <a:off x="0" y="0"/>
                      <a:ext cx="3128323" cy="2141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4179">
        <w:rPr>
          <w:b/>
          <w:bCs/>
        </w:rPr>
        <w:br w:type="page"/>
      </w:r>
    </w:p>
    <w:sdt>
      <w:sdtPr>
        <w:rPr>
          <w:rFonts w:asciiTheme="minorHAnsi" w:eastAsiaTheme="minorEastAsia" w:hAnsiTheme="minorHAnsi" w:cstheme="minorBidi"/>
          <w:color w:val="auto"/>
          <w:sz w:val="22"/>
          <w:szCs w:val="22"/>
        </w:rPr>
        <w:id w:val="934595456"/>
        <w:docPartObj>
          <w:docPartGallery w:val="Table of Contents"/>
          <w:docPartUnique/>
        </w:docPartObj>
      </w:sdtPr>
      <w:sdtEndPr>
        <w:rPr>
          <w:sz w:val="21"/>
          <w:szCs w:val="21"/>
        </w:rPr>
      </w:sdtEndPr>
      <w:sdtContent>
        <w:p w14:paraId="1F8558D4" w14:textId="7C28857A" w:rsidR="00D847EB" w:rsidRPr="0049122E" w:rsidRDefault="31854B07">
          <w:pPr>
            <w:pStyle w:val="TOCHeading"/>
            <w:rPr>
              <w:color w:val="9B57D3" w:themeColor="accent2"/>
            </w:rPr>
          </w:pPr>
          <w:r w:rsidRPr="0049122E">
            <w:rPr>
              <w:color w:val="9B57D3" w:themeColor="accent2"/>
            </w:rPr>
            <w:t>Contents</w:t>
          </w:r>
        </w:p>
        <w:p w14:paraId="5C3AE7E5" w14:textId="77777777" w:rsidR="00207E03" w:rsidRDefault="00207E03" w:rsidP="009117DF">
          <w:pPr>
            <w:pStyle w:val="TOC1"/>
          </w:pPr>
        </w:p>
        <w:p w14:paraId="5A89CA83" w14:textId="34DC7A9D" w:rsidR="006C3744" w:rsidRDefault="4322862E">
          <w:pPr>
            <w:pStyle w:val="TOC1"/>
            <w:rPr>
              <w:color w:val="auto"/>
              <w:kern w:val="2"/>
              <w:sz w:val="22"/>
              <w:szCs w:val="22"/>
              <w:lang w:val="en-GB" w:eastAsia="en-GB"/>
              <w14:ligatures w14:val="standardContextual"/>
            </w:rPr>
          </w:pPr>
          <w:r>
            <w:fldChar w:fldCharType="begin"/>
          </w:r>
          <w:r w:rsidR="0063118F">
            <w:instrText>TOC \o "1-3" \h \z \u</w:instrText>
          </w:r>
          <w:r>
            <w:fldChar w:fldCharType="separate"/>
          </w:r>
          <w:hyperlink w:anchor="_Toc159854399" w:history="1">
            <w:r w:rsidR="006C3744" w:rsidRPr="008F3A61">
              <w:rPr>
                <w:rStyle w:val="Hyperlink"/>
              </w:rPr>
              <w:t>High Level Overview</w:t>
            </w:r>
            <w:r w:rsidR="006C3744">
              <w:rPr>
                <w:webHidden/>
              </w:rPr>
              <w:tab/>
            </w:r>
            <w:r w:rsidR="006C3744">
              <w:rPr>
                <w:webHidden/>
              </w:rPr>
              <w:fldChar w:fldCharType="begin"/>
            </w:r>
            <w:r w:rsidR="006C3744">
              <w:rPr>
                <w:webHidden/>
              </w:rPr>
              <w:instrText xml:space="preserve"> PAGEREF _Toc159854399 \h </w:instrText>
            </w:r>
            <w:r w:rsidR="006C3744">
              <w:rPr>
                <w:webHidden/>
              </w:rPr>
            </w:r>
            <w:r w:rsidR="006C3744">
              <w:rPr>
                <w:webHidden/>
              </w:rPr>
              <w:fldChar w:fldCharType="separate"/>
            </w:r>
            <w:r w:rsidR="006C3744">
              <w:rPr>
                <w:webHidden/>
              </w:rPr>
              <w:t>3</w:t>
            </w:r>
            <w:r w:rsidR="006C3744">
              <w:rPr>
                <w:webHidden/>
              </w:rPr>
              <w:fldChar w:fldCharType="end"/>
            </w:r>
          </w:hyperlink>
        </w:p>
        <w:p w14:paraId="732ADE53" w14:textId="07690D49" w:rsidR="006C3744" w:rsidRDefault="006C3744">
          <w:pPr>
            <w:pStyle w:val="TOC2"/>
            <w:tabs>
              <w:tab w:val="right" w:leader="dot" w:pos="9016"/>
            </w:tabs>
            <w:rPr>
              <w:noProof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00" w:history="1">
            <w:r w:rsidRPr="008F3A61">
              <w:rPr>
                <w:rStyle w:val="Hyperlink"/>
                <w:noProof/>
              </w:rPr>
              <w:t>Design Motivations: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_Toc159854400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EA01515" w14:textId="400F1FB4" w:rsidR="006C3744" w:rsidRDefault="006C3744">
          <w:pPr>
            <w:pStyle w:val="TOC2"/>
            <w:tabs>
              <w:tab w:val="right" w:leader="dot" w:pos="9016"/>
            </w:tabs>
            <w:rPr>
              <w:noProof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01" w:history="1">
            <w:r w:rsidRPr="008F3A61">
              <w:rPr>
                <w:rStyle w:val="Hyperlink"/>
                <w:noProof/>
              </w:rPr>
              <w:t>Key Elements: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_Toc159854401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E559514" w14:textId="37C52531" w:rsidR="006C3744" w:rsidRDefault="006C3744">
          <w:pPr>
            <w:pStyle w:val="TOC2"/>
            <w:tabs>
              <w:tab w:val="right" w:leader="dot" w:pos="9016"/>
            </w:tabs>
            <w:rPr>
              <w:noProof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02" w:history="1">
            <w:r w:rsidRPr="008F3A61">
              <w:rPr>
                <w:rStyle w:val="Hyperlink"/>
                <w:noProof/>
              </w:rPr>
              <w:t>Level Goals: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_Toc159854402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44500EC" w14:textId="14B2197C" w:rsidR="006C3744" w:rsidRDefault="006C3744">
          <w:pPr>
            <w:pStyle w:val="TOC2"/>
            <w:tabs>
              <w:tab w:val="right" w:leader="dot" w:pos="9016"/>
            </w:tabs>
            <w:rPr>
              <w:noProof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03" w:history="1">
            <w:r w:rsidRPr="008F3A61">
              <w:rPr>
                <w:rStyle w:val="Hyperlink"/>
                <w:noProof/>
              </w:rPr>
              <w:t>Design Considerations: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_Toc159854403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4143DD" w14:textId="0A577142" w:rsidR="006C3744" w:rsidRDefault="006C3744">
          <w:pPr>
            <w:pStyle w:val="TOC2"/>
            <w:tabs>
              <w:tab w:val="right" w:leader="dot" w:pos="9016"/>
            </w:tabs>
            <w:rPr>
              <w:noProof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04" w:history="1">
            <w:r w:rsidRPr="008F3A61">
              <w:rPr>
                <w:rStyle w:val="Hyperlink"/>
                <w:noProof/>
              </w:rPr>
              <w:t>Expected Player Experience: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_Toc159854404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0D53EDD" w14:textId="2D36A3C3" w:rsidR="006C3744" w:rsidRDefault="006C3744">
          <w:pPr>
            <w:pStyle w:val="TOC2"/>
            <w:tabs>
              <w:tab w:val="right" w:leader="dot" w:pos="9016"/>
            </w:tabs>
            <w:rPr>
              <w:noProof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05" w:history="1">
            <w:r w:rsidRPr="008F3A61">
              <w:rPr>
                <w:rStyle w:val="Hyperlink"/>
                <w:noProof/>
              </w:rPr>
              <w:t>Bubble Map: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_Toc159854405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FD98C5D" w14:textId="258D2A80" w:rsidR="006C3744" w:rsidRDefault="006C3744">
          <w:pPr>
            <w:pStyle w:val="TOC2"/>
            <w:tabs>
              <w:tab w:val="right" w:leader="dot" w:pos="9016"/>
            </w:tabs>
            <w:rPr>
              <w:noProof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06" w:history="1">
            <w:r w:rsidRPr="008F3A61">
              <w:rPr>
                <w:rStyle w:val="Hyperlink"/>
                <w:noProof/>
              </w:rPr>
              <w:t>Beats and Pacing: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_Toc159854406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7EA8AB9" w14:textId="05F71F37" w:rsidR="006C3744" w:rsidRDefault="006C3744">
          <w:pPr>
            <w:pStyle w:val="TOC2"/>
            <w:tabs>
              <w:tab w:val="right" w:leader="dot" w:pos="9016"/>
            </w:tabs>
            <w:rPr>
              <w:noProof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07" w:history="1">
            <w:r w:rsidRPr="008F3A61">
              <w:rPr>
                <w:rStyle w:val="Hyperlink"/>
                <w:noProof/>
              </w:rPr>
              <w:t>Mechanics: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_Toc159854407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BD8CB39" w14:textId="6ECEA5EC" w:rsidR="006C3744" w:rsidRDefault="006C3744">
          <w:pPr>
            <w:pStyle w:val="TOC1"/>
            <w:rPr>
              <w:color w:val="auto"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08" w:history="1">
            <w:r w:rsidRPr="008F3A61">
              <w:rPr>
                <w:rStyle w:val="Hyperlink"/>
              </w:rPr>
              <w:t>Research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_Toc159854408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9</w:t>
            </w:r>
            <w:r>
              <w:rPr>
                <w:webHidden/>
              </w:rPr>
              <w:fldChar w:fldCharType="end"/>
            </w:r>
          </w:hyperlink>
        </w:p>
        <w:p w14:paraId="46F938D3" w14:textId="0AF0F2A5" w:rsidR="006C3744" w:rsidRDefault="006C3744">
          <w:pPr>
            <w:pStyle w:val="TOC2"/>
            <w:tabs>
              <w:tab w:val="right" w:leader="dot" w:pos="9016"/>
            </w:tabs>
            <w:rPr>
              <w:noProof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09" w:history="1">
            <w:r w:rsidRPr="008F3A61">
              <w:rPr>
                <w:rStyle w:val="Hyperlink"/>
                <w:noProof/>
              </w:rPr>
              <w:t>Video Game Research: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_Toc159854409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05DEE0" w14:textId="08DB3A7D" w:rsidR="006C3744" w:rsidRDefault="006C3744">
          <w:pPr>
            <w:pStyle w:val="TOC2"/>
            <w:tabs>
              <w:tab w:val="right" w:leader="dot" w:pos="9016"/>
            </w:tabs>
            <w:rPr>
              <w:noProof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10" w:history="1">
            <w:r w:rsidRPr="008F3A61">
              <w:rPr>
                <w:rStyle w:val="Hyperlink"/>
                <w:noProof/>
              </w:rPr>
              <w:t>Real Life Research: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_Toc159854410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6442A9E" w14:textId="0129AB09" w:rsidR="006C3744" w:rsidRDefault="006C3744">
          <w:pPr>
            <w:pStyle w:val="TOC1"/>
            <w:rPr>
              <w:color w:val="auto"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11" w:history="1">
            <w:r w:rsidRPr="008F3A61">
              <w:rPr>
                <w:rStyle w:val="Hyperlink"/>
              </w:rPr>
              <w:t>Map Overview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_Toc159854411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14</w:t>
            </w:r>
            <w:r>
              <w:rPr>
                <w:webHidden/>
              </w:rPr>
              <w:fldChar w:fldCharType="end"/>
            </w:r>
          </w:hyperlink>
        </w:p>
        <w:p w14:paraId="5023B0CF" w14:textId="27DEB7DB" w:rsidR="006C3744" w:rsidRDefault="006C3744">
          <w:pPr>
            <w:pStyle w:val="TOC2"/>
            <w:tabs>
              <w:tab w:val="right" w:leader="dot" w:pos="9016"/>
            </w:tabs>
            <w:rPr>
              <w:noProof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12" w:history="1">
            <w:r w:rsidRPr="008F3A61">
              <w:rPr>
                <w:rStyle w:val="Hyperlink"/>
                <w:noProof/>
              </w:rPr>
              <w:t>Player Paths: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_Toc159854412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442E4FF" w14:textId="667FCB6D" w:rsidR="006C3744" w:rsidRDefault="006C3744">
          <w:pPr>
            <w:pStyle w:val="TOC2"/>
            <w:tabs>
              <w:tab w:val="right" w:leader="dot" w:pos="9016"/>
            </w:tabs>
            <w:rPr>
              <w:noProof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13" w:history="1">
            <w:r w:rsidRPr="008F3A61">
              <w:rPr>
                <w:rStyle w:val="Hyperlink"/>
                <w:noProof/>
              </w:rPr>
              <w:t>Challenge Placements: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_Toc159854413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15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557BE6A" w14:textId="57DE1220" w:rsidR="006C3744" w:rsidRDefault="006C3744">
          <w:pPr>
            <w:pStyle w:val="TOC2"/>
            <w:tabs>
              <w:tab w:val="right" w:leader="dot" w:pos="9016"/>
            </w:tabs>
            <w:rPr>
              <w:noProof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14" w:history="1">
            <w:r w:rsidRPr="008F3A61">
              <w:rPr>
                <w:rStyle w:val="Hyperlink"/>
                <w:noProof/>
              </w:rPr>
              <w:t>Conflict Points: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_Toc159854414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230AFB0" w14:textId="25538BE5" w:rsidR="006C3744" w:rsidRDefault="006C3744">
          <w:pPr>
            <w:pStyle w:val="TOC2"/>
            <w:tabs>
              <w:tab w:val="right" w:leader="dot" w:pos="9016"/>
            </w:tabs>
            <w:rPr>
              <w:noProof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15" w:history="1">
            <w:r w:rsidRPr="008F3A61">
              <w:rPr>
                <w:rStyle w:val="Hyperlink"/>
                <w:noProof/>
              </w:rPr>
              <w:t>Points of Interest: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_Toc159854415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17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0D0E236" w14:textId="271C8ED5" w:rsidR="006C3744" w:rsidRDefault="006C3744">
          <w:pPr>
            <w:pStyle w:val="TOC2"/>
            <w:tabs>
              <w:tab w:val="right" w:leader="dot" w:pos="9016"/>
            </w:tabs>
            <w:rPr>
              <w:noProof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16" w:history="1">
            <w:r w:rsidRPr="008F3A61">
              <w:rPr>
                <w:rStyle w:val="Hyperlink"/>
                <w:noProof/>
              </w:rPr>
              <w:t>Rewards: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_Toc159854416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18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882DAFA" w14:textId="1520BF3B" w:rsidR="006C3744" w:rsidRDefault="006C3744">
          <w:pPr>
            <w:pStyle w:val="TOC1"/>
            <w:rPr>
              <w:color w:val="auto"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17" w:history="1">
            <w:r w:rsidRPr="008F3A61">
              <w:rPr>
                <w:rStyle w:val="Hyperlink"/>
              </w:rPr>
              <w:t>Aesthetics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_Toc159854417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19</w:t>
            </w:r>
            <w:r>
              <w:rPr>
                <w:webHidden/>
              </w:rPr>
              <w:fldChar w:fldCharType="end"/>
            </w:r>
          </w:hyperlink>
        </w:p>
        <w:p w14:paraId="7F178CD9" w14:textId="7E59F9B9" w:rsidR="006C3744" w:rsidRDefault="006C3744">
          <w:pPr>
            <w:pStyle w:val="TOC2"/>
            <w:tabs>
              <w:tab w:val="right" w:leader="dot" w:pos="9016"/>
            </w:tabs>
            <w:rPr>
              <w:noProof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18" w:history="1">
            <w:r w:rsidRPr="008F3A61">
              <w:rPr>
                <w:rStyle w:val="Hyperlink"/>
                <w:noProof/>
              </w:rPr>
              <w:t>Visual Development: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_Toc159854418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58358F1" w14:textId="29A66888" w:rsidR="006C3744" w:rsidRDefault="006C3744">
          <w:pPr>
            <w:pStyle w:val="TOC2"/>
            <w:tabs>
              <w:tab w:val="right" w:leader="dot" w:pos="9016"/>
            </w:tabs>
            <w:rPr>
              <w:noProof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19" w:history="1">
            <w:r w:rsidRPr="008F3A61">
              <w:rPr>
                <w:rStyle w:val="Hyperlink"/>
                <w:noProof/>
              </w:rPr>
              <w:t>Visual and Audio Affordance: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_Toc159854419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20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5AF7F5FB" w14:textId="754E17BC" w:rsidR="006C3744" w:rsidRDefault="006C3744">
          <w:pPr>
            <w:pStyle w:val="TOC1"/>
            <w:rPr>
              <w:color w:val="auto"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20" w:history="1">
            <w:r w:rsidRPr="008F3A61">
              <w:rPr>
                <w:rStyle w:val="Hyperlink"/>
              </w:rPr>
              <w:t>Balance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_Toc159854420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21</w:t>
            </w:r>
            <w:r>
              <w:rPr>
                <w:webHidden/>
              </w:rPr>
              <w:fldChar w:fldCharType="end"/>
            </w:r>
          </w:hyperlink>
        </w:p>
        <w:p w14:paraId="75A4959E" w14:textId="6EBE0C17" w:rsidR="006C3744" w:rsidRDefault="006C3744">
          <w:pPr>
            <w:pStyle w:val="TOC2"/>
            <w:tabs>
              <w:tab w:val="right" w:leader="dot" w:pos="9016"/>
            </w:tabs>
            <w:rPr>
              <w:noProof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21" w:history="1">
            <w:r w:rsidRPr="008F3A61">
              <w:rPr>
                <w:rStyle w:val="Hyperlink"/>
                <w:noProof/>
              </w:rPr>
              <w:t>Considerations: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_Toc159854421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460CBCC5" w14:textId="69FF40B3" w:rsidR="006C3744" w:rsidRDefault="006C3744">
          <w:pPr>
            <w:pStyle w:val="TOC2"/>
            <w:tabs>
              <w:tab w:val="right" w:leader="dot" w:pos="9016"/>
            </w:tabs>
            <w:rPr>
              <w:noProof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22" w:history="1">
            <w:r w:rsidRPr="008F3A61">
              <w:rPr>
                <w:rStyle w:val="Hyperlink"/>
                <w:noProof/>
              </w:rPr>
              <w:t>Expected Issues: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_Toc159854422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71B29A78" w14:textId="27614598" w:rsidR="006C3744" w:rsidRDefault="006C3744">
          <w:pPr>
            <w:pStyle w:val="TOC1"/>
            <w:rPr>
              <w:color w:val="auto"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23" w:history="1">
            <w:r w:rsidRPr="008F3A61">
              <w:rPr>
                <w:rStyle w:val="Hyperlink"/>
              </w:rPr>
              <w:t>Testing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_Toc159854423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22</w:t>
            </w:r>
            <w:r>
              <w:rPr>
                <w:webHidden/>
              </w:rPr>
              <w:fldChar w:fldCharType="end"/>
            </w:r>
          </w:hyperlink>
        </w:p>
        <w:p w14:paraId="6BDCE3AE" w14:textId="2E02659F" w:rsidR="006C3744" w:rsidRDefault="006C3744">
          <w:pPr>
            <w:pStyle w:val="TOC2"/>
            <w:tabs>
              <w:tab w:val="right" w:leader="dot" w:pos="9016"/>
            </w:tabs>
            <w:rPr>
              <w:noProof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24" w:history="1">
            <w:r w:rsidRPr="008F3A61">
              <w:rPr>
                <w:rStyle w:val="Hyperlink"/>
                <w:noProof/>
              </w:rPr>
              <w:t>Testing Plan: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_Toc159854424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22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14176E3E" w14:textId="69D360A5" w:rsidR="006C3744" w:rsidRDefault="006C3744">
          <w:pPr>
            <w:pStyle w:val="TOC2"/>
            <w:tabs>
              <w:tab w:val="right" w:leader="dot" w:pos="9016"/>
            </w:tabs>
            <w:rPr>
              <w:noProof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25" w:history="1">
            <w:r w:rsidRPr="008F3A61">
              <w:rPr>
                <w:rStyle w:val="Hyperlink"/>
                <w:noProof/>
              </w:rPr>
              <w:t>Evidence of Testing: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_Toc159854425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24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61ED06E1" w14:textId="132F2E54" w:rsidR="006C3744" w:rsidRDefault="006C3744">
          <w:pPr>
            <w:pStyle w:val="TOC1"/>
            <w:rPr>
              <w:color w:val="auto"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26" w:history="1">
            <w:r w:rsidRPr="008F3A61">
              <w:rPr>
                <w:rStyle w:val="Hyperlink"/>
              </w:rPr>
              <w:t>Level Development Log</w:t>
            </w:r>
            <w:r>
              <w:rPr>
                <w:webHidden/>
              </w:rPr>
              <w:tab/>
            </w:r>
            <w:r>
              <w:rPr>
                <w:webHidden/>
              </w:rPr>
              <w:fldChar w:fldCharType="begin"/>
            </w:r>
            <w:r>
              <w:rPr>
                <w:webHidden/>
              </w:rPr>
              <w:instrText xml:space="preserve"> PAGEREF _Toc159854426 \h </w:instrText>
            </w:r>
            <w:r>
              <w:rPr>
                <w:webHidden/>
              </w:rPr>
            </w:r>
            <w:r>
              <w:rPr>
                <w:webHidden/>
              </w:rPr>
              <w:fldChar w:fldCharType="separate"/>
            </w:r>
            <w:r>
              <w:rPr>
                <w:webHidden/>
              </w:rPr>
              <w:t>29</w:t>
            </w:r>
            <w:r>
              <w:rPr>
                <w:webHidden/>
              </w:rPr>
              <w:fldChar w:fldCharType="end"/>
            </w:r>
          </w:hyperlink>
        </w:p>
        <w:p w14:paraId="5D2DD515" w14:textId="224FA2BB" w:rsidR="006C3744" w:rsidRDefault="006C3744">
          <w:pPr>
            <w:pStyle w:val="TOC2"/>
            <w:tabs>
              <w:tab w:val="right" w:leader="dot" w:pos="9016"/>
            </w:tabs>
            <w:rPr>
              <w:noProof/>
              <w:kern w:val="2"/>
              <w:sz w:val="22"/>
              <w:szCs w:val="22"/>
              <w:lang w:val="en-GB" w:eastAsia="en-GB"/>
              <w14:ligatures w14:val="standardContextual"/>
            </w:rPr>
          </w:pPr>
          <w:hyperlink w:anchor="_Toc159854427" w:history="1">
            <w:r w:rsidRPr="008F3A61">
              <w:rPr>
                <w:rStyle w:val="Hyperlink"/>
                <w:noProof/>
              </w:rPr>
              <w:t>Level Images: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_Toc159854427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29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753D45F" w14:textId="42545D52" w:rsidR="00754878" w:rsidRPr="00930E4C" w:rsidRDefault="4322862E" w:rsidP="00930E4C">
          <w:pPr>
            <w:pStyle w:val="TOC2"/>
            <w:tabs>
              <w:tab w:val="right" w:leader="dot" w:pos="9360"/>
            </w:tabs>
            <w:rPr>
              <w:color w:val="0066FF" w:themeColor="hyperlink"/>
              <w:u w:val="single"/>
            </w:rPr>
          </w:pPr>
          <w:r>
            <w:fldChar w:fldCharType="end"/>
          </w:r>
        </w:p>
      </w:sdtContent>
    </w:sdt>
    <w:p w14:paraId="0130D317" w14:textId="6A7E92B9" w:rsidR="00D847EB" w:rsidRPr="0049122E" w:rsidRDefault="31854B07" w:rsidP="00D847EB">
      <w:pPr>
        <w:pStyle w:val="Heading1"/>
        <w:rPr>
          <w:color w:val="9B57D3" w:themeColor="accent2"/>
        </w:rPr>
      </w:pPr>
      <w:bookmarkStart w:id="0" w:name="_Toc159854399"/>
      <w:r w:rsidRPr="0049122E">
        <w:rPr>
          <w:color w:val="9B57D3" w:themeColor="accent2"/>
        </w:rPr>
        <w:lastRenderedPageBreak/>
        <w:t>High Level Overview</w:t>
      </w:r>
      <w:bookmarkEnd w:id="0"/>
    </w:p>
    <w:p w14:paraId="06D0B1F2" w14:textId="77ACAA05" w:rsidR="009D4C1B" w:rsidRPr="005468B6" w:rsidRDefault="009D4C1B" w:rsidP="004F4E34">
      <w:pPr>
        <w:pStyle w:val="Heading2"/>
        <w:jc w:val="left"/>
        <w:rPr>
          <w:u w:val="single"/>
        </w:rPr>
      </w:pPr>
      <w:bookmarkStart w:id="1" w:name="_Toc159854400"/>
      <w:r w:rsidRPr="005468B6">
        <w:rPr>
          <w:u w:val="single"/>
        </w:rPr>
        <w:t>Design Motivations</w:t>
      </w:r>
      <w:r w:rsidR="00AF04C5" w:rsidRPr="005468B6">
        <w:rPr>
          <w:u w:val="single"/>
        </w:rPr>
        <w:t>:</w:t>
      </w:r>
      <w:bookmarkEnd w:id="1"/>
    </w:p>
    <w:p w14:paraId="1CF2D018" w14:textId="4520FE3E" w:rsidR="00DC6B92" w:rsidRPr="00DC6B92" w:rsidRDefault="0030560D" w:rsidP="00DC6B92">
      <w:r>
        <w:t xml:space="preserve">My motivations come from wanting to design intricate and interesting racetracks for racing games in the future. </w:t>
      </w:r>
      <w:r w:rsidR="009E0C12">
        <w:t>I have looked at all kinds of racing games and understand the difference between them all</w:t>
      </w:r>
      <w:r w:rsidR="00800F12">
        <w:t xml:space="preserve"> such </w:t>
      </w:r>
      <w:r w:rsidR="00545004">
        <w:t>as</w:t>
      </w:r>
      <w:r w:rsidR="00800F12">
        <w:t xml:space="preserve"> </w:t>
      </w:r>
      <w:r w:rsidR="00800F12" w:rsidRPr="00E17668">
        <w:rPr>
          <w:color w:val="9B57D3" w:themeColor="accent2"/>
        </w:rPr>
        <w:t>Mario Kart</w:t>
      </w:r>
      <w:r w:rsidR="00800F12">
        <w:t xml:space="preserve">, </w:t>
      </w:r>
      <w:r w:rsidR="00800F12" w:rsidRPr="00E17668">
        <w:rPr>
          <w:color w:val="9B57D3" w:themeColor="accent2"/>
        </w:rPr>
        <w:t>Trackmania</w:t>
      </w:r>
      <w:r w:rsidR="00800F12">
        <w:t xml:space="preserve"> and for this project</w:t>
      </w:r>
      <w:r w:rsidR="00C26EDA">
        <w:t xml:space="preserve">, </w:t>
      </w:r>
      <w:r w:rsidR="00C26EDA" w:rsidRPr="00E17668">
        <w:rPr>
          <w:color w:val="9B57D3" w:themeColor="accent2"/>
        </w:rPr>
        <w:t>Turbo Sliders Unlimited</w:t>
      </w:r>
      <w:r w:rsidR="00C26EDA">
        <w:t>.</w:t>
      </w:r>
      <w:r w:rsidR="00897947">
        <w:t xml:space="preserve"> </w:t>
      </w:r>
      <w:r w:rsidR="006E5E8E">
        <w:t>I have spent most of my life</w:t>
      </w:r>
      <w:r w:rsidR="00872719">
        <w:t xml:space="preserve"> sketching out designs for racetracks so this is something I couldn’t wait to </w:t>
      </w:r>
      <w:r w:rsidR="00554132">
        <w:t>create.</w:t>
      </w:r>
    </w:p>
    <w:p w14:paraId="5F732222" w14:textId="2DE7C5E4" w:rsidR="009D4C1B" w:rsidRPr="005468B6" w:rsidRDefault="009D4C1B" w:rsidP="004F4E34">
      <w:pPr>
        <w:pStyle w:val="Heading2"/>
        <w:jc w:val="left"/>
        <w:rPr>
          <w:u w:val="single"/>
        </w:rPr>
      </w:pPr>
      <w:bookmarkStart w:id="2" w:name="_Toc159854401"/>
      <w:r w:rsidRPr="005468B6">
        <w:rPr>
          <w:u w:val="single"/>
        </w:rPr>
        <w:t>Key Elements</w:t>
      </w:r>
      <w:r w:rsidR="00AF04C5" w:rsidRPr="005468B6">
        <w:rPr>
          <w:u w:val="single"/>
        </w:rPr>
        <w:t>:</w:t>
      </w:r>
      <w:bookmarkEnd w:id="2"/>
    </w:p>
    <w:p w14:paraId="062A79A9" w14:textId="768298A9" w:rsidR="00554132" w:rsidRDefault="00EF3C86" w:rsidP="00904351">
      <w:pPr>
        <w:pStyle w:val="ListParagraph"/>
        <w:numPr>
          <w:ilvl w:val="0"/>
          <w:numId w:val="17"/>
        </w:numPr>
      </w:pPr>
      <w:r>
        <w:rPr>
          <w:noProof/>
        </w:rPr>
        <w:drawing>
          <wp:anchor distT="0" distB="0" distL="114300" distR="114300" simplePos="0" relativeHeight="251659266" behindDoc="1" locked="0" layoutInCell="1" allowOverlap="1" wp14:anchorId="32F028CF" wp14:editId="09D3CFF8">
            <wp:simplePos x="0" y="0"/>
            <wp:positionH relativeFrom="column">
              <wp:posOffset>4670176</wp:posOffset>
            </wp:positionH>
            <wp:positionV relativeFrom="paragraph">
              <wp:posOffset>248234</wp:posOffset>
            </wp:positionV>
            <wp:extent cx="1888940" cy="952213"/>
            <wp:effectExtent l="38100" t="76200" r="35560" b="76835"/>
            <wp:wrapNone/>
            <wp:docPr id="1" name="Picture 1" descr="A road with a blue and white strip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road with a blue and white stripe&#10;&#10;Description automatically generated with medium confidence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43079">
                      <a:off x="0" y="0"/>
                      <a:ext cx="1894576" cy="95505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04351" w:rsidRPr="0076276E">
        <w:rPr>
          <w:color w:val="9B57D3" w:themeColor="accent2"/>
        </w:rPr>
        <w:t>Road</w:t>
      </w:r>
      <w:r w:rsidR="0076276E" w:rsidRPr="0076276E">
        <w:rPr>
          <w:color w:val="9B57D3" w:themeColor="accent2"/>
        </w:rPr>
        <w:t>:</w:t>
      </w:r>
      <w:r w:rsidR="0076276E">
        <w:t xml:space="preserve"> - The main element that the player drives on, staying on the road allows for a quicker time around the track as going off road slows the player down</w:t>
      </w:r>
      <w:r w:rsidR="008B14EA">
        <w:t>.</w:t>
      </w:r>
      <w:r>
        <w:t xml:space="preserve"> </w:t>
      </w:r>
    </w:p>
    <w:p w14:paraId="44AD22B9" w14:textId="3222A866" w:rsidR="00E85525" w:rsidRDefault="00E85525" w:rsidP="00E85525">
      <w:pPr>
        <w:pStyle w:val="ListParagraph"/>
        <w:rPr>
          <w:color w:val="9B57D3" w:themeColor="accent2"/>
        </w:rPr>
      </w:pPr>
    </w:p>
    <w:p w14:paraId="1D3FB929" w14:textId="01530F7C" w:rsidR="00E85525" w:rsidRDefault="00E85525" w:rsidP="00E85525">
      <w:pPr>
        <w:pStyle w:val="ListParagraph"/>
        <w:rPr>
          <w:color w:val="9B57D3" w:themeColor="accent2"/>
        </w:rPr>
      </w:pPr>
    </w:p>
    <w:p w14:paraId="47A09BAC" w14:textId="02BA860C" w:rsidR="00E85525" w:rsidRDefault="00E85525" w:rsidP="00E85525">
      <w:pPr>
        <w:pStyle w:val="ListParagraph"/>
        <w:rPr>
          <w:color w:val="9B57D3" w:themeColor="accent2"/>
        </w:rPr>
      </w:pPr>
    </w:p>
    <w:p w14:paraId="2944BAEC" w14:textId="5A6F2036" w:rsidR="008B28EA" w:rsidRDefault="008B28EA" w:rsidP="00E85525">
      <w:pPr>
        <w:pStyle w:val="ListParagraph"/>
      </w:pPr>
    </w:p>
    <w:p w14:paraId="098132F9" w14:textId="4D2BF5A6" w:rsidR="008B28EA" w:rsidRDefault="00F6064A" w:rsidP="009F6CA3">
      <w:pPr>
        <w:pStyle w:val="ListParagraph"/>
        <w:numPr>
          <w:ilvl w:val="0"/>
          <w:numId w:val="17"/>
        </w:numPr>
        <w:jc w:val="right"/>
      </w:pPr>
      <w:r>
        <w:rPr>
          <w:noProof/>
        </w:rPr>
        <w:drawing>
          <wp:anchor distT="0" distB="0" distL="114300" distR="114300" simplePos="0" relativeHeight="251660290" behindDoc="1" locked="0" layoutInCell="1" allowOverlap="1" wp14:anchorId="41122E91" wp14:editId="3DFC0EE2">
            <wp:simplePos x="0" y="0"/>
            <wp:positionH relativeFrom="column">
              <wp:posOffset>-730885</wp:posOffset>
            </wp:positionH>
            <wp:positionV relativeFrom="paragraph">
              <wp:posOffset>287020</wp:posOffset>
            </wp:positionV>
            <wp:extent cx="1991444" cy="946741"/>
            <wp:effectExtent l="57150" t="114300" r="46990" b="101600"/>
            <wp:wrapNone/>
            <wp:docPr id="2" name="Picture 2" descr="A race track with a red and white curb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A race track with a red and white curb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44724">
                      <a:off x="0" y="0"/>
                      <a:ext cx="1991444" cy="94674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DC7" w:rsidRPr="008B14EA">
        <w:rPr>
          <w:color w:val="9B57D3" w:themeColor="accent2"/>
        </w:rPr>
        <w:t>Curbs</w:t>
      </w:r>
      <w:r w:rsidR="0076276E" w:rsidRPr="008B14EA">
        <w:rPr>
          <w:color w:val="9B57D3" w:themeColor="accent2"/>
        </w:rPr>
        <w:t xml:space="preserve">: </w:t>
      </w:r>
      <w:r w:rsidR="0076276E">
        <w:t xml:space="preserve">- </w:t>
      </w:r>
      <w:r w:rsidR="008B14EA">
        <w:t>Red and White inner curves on most turns in the track, placed to warn the player of an upcoming turn.</w:t>
      </w:r>
    </w:p>
    <w:p w14:paraId="59991733" w14:textId="79DD14F3" w:rsidR="008B28EA" w:rsidRDefault="008B28EA" w:rsidP="008B28EA">
      <w:pPr>
        <w:pStyle w:val="ListParagraph"/>
        <w:rPr>
          <w:color w:val="9B57D3" w:themeColor="accent2"/>
        </w:rPr>
      </w:pPr>
    </w:p>
    <w:p w14:paraId="05EFEB7F" w14:textId="0C1C7910" w:rsidR="008B28EA" w:rsidRDefault="008B28EA" w:rsidP="008B28EA">
      <w:pPr>
        <w:pStyle w:val="ListParagraph"/>
        <w:rPr>
          <w:color w:val="9B57D3" w:themeColor="accent2"/>
        </w:rPr>
      </w:pPr>
    </w:p>
    <w:p w14:paraId="47F5E59B" w14:textId="6147E8C5" w:rsidR="008B28EA" w:rsidRDefault="008B28EA" w:rsidP="008B28EA">
      <w:pPr>
        <w:pStyle w:val="ListParagraph"/>
        <w:rPr>
          <w:color w:val="9B57D3" w:themeColor="accent2"/>
        </w:rPr>
      </w:pPr>
    </w:p>
    <w:p w14:paraId="39303E7E" w14:textId="2019F813" w:rsidR="008B28EA" w:rsidRDefault="008B28EA" w:rsidP="008B28EA">
      <w:pPr>
        <w:pStyle w:val="ListParagraph"/>
      </w:pPr>
    </w:p>
    <w:p w14:paraId="549A2E52" w14:textId="1A2AA8E1" w:rsidR="004C0DC7" w:rsidRDefault="00292119" w:rsidP="00904351">
      <w:pPr>
        <w:pStyle w:val="ListParagraph"/>
        <w:numPr>
          <w:ilvl w:val="0"/>
          <w:numId w:val="17"/>
        </w:numPr>
      </w:pPr>
      <w:r>
        <w:rPr>
          <w:noProof/>
        </w:rPr>
        <w:drawing>
          <wp:anchor distT="0" distB="0" distL="114300" distR="114300" simplePos="0" relativeHeight="251661314" behindDoc="1" locked="0" layoutInCell="1" allowOverlap="1" wp14:anchorId="3F588DF1" wp14:editId="4DAB417C">
            <wp:simplePos x="0" y="0"/>
            <wp:positionH relativeFrom="column">
              <wp:posOffset>4487220</wp:posOffset>
            </wp:positionH>
            <wp:positionV relativeFrom="paragraph">
              <wp:posOffset>309864</wp:posOffset>
            </wp:positionV>
            <wp:extent cx="1987186" cy="857313"/>
            <wp:effectExtent l="57150" t="114300" r="51435" b="114300"/>
            <wp:wrapNone/>
            <wp:docPr id="3" name="Picture 3" descr="A blue and white striped wal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A blue and white striped wall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92747">
                      <a:off x="0" y="0"/>
                      <a:ext cx="1987677" cy="857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DC7" w:rsidRPr="00405F0A">
        <w:rPr>
          <w:color w:val="9B57D3" w:themeColor="accent2"/>
        </w:rPr>
        <w:t>Off-Road</w:t>
      </w:r>
      <w:r w:rsidR="008B14EA" w:rsidRPr="00405F0A">
        <w:rPr>
          <w:color w:val="9B57D3" w:themeColor="accent2"/>
        </w:rPr>
        <w:t xml:space="preserve">: </w:t>
      </w:r>
      <w:r w:rsidR="008B14EA">
        <w:t xml:space="preserve">- </w:t>
      </w:r>
      <w:r w:rsidR="005574D1">
        <w:t xml:space="preserve">Anywhere </w:t>
      </w:r>
      <w:r>
        <w:t>off</w:t>
      </w:r>
      <w:r w:rsidR="005574D1">
        <w:t xml:space="preserve"> the main road that slows the player down, players may be shoved off o</w:t>
      </w:r>
      <w:r w:rsidR="00E749FC">
        <w:t>nto</w:t>
      </w:r>
      <w:r w:rsidR="005574D1">
        <w:t xml:space="preserve"> it or use it </w:t>
      </w:r>
      <w:r w:rsidR="001769DE">
        <w:t>to</w:t>
      </w:r>
      <w:r w:rsidR="005574D1">
        <w:t xml:space="preserve"> go around obstacles</w:t>
      </w:r>
      <w:r w:rsidR="00AC2842">
        <w:t>.</w:t>
      </w:r>
      <w:r w:rsidRPr="00292119">
        <w:rPr>
          <w:noProof/>
        </w:rPr>
        <w:t xml:space="preserve"> </w:t>
      </w:r>
    </w:p>
    <w:p w14:paraId="708187CF" w14:textId="477A332F" w:rsidR="008B28EA" w:rsidRDefault="008B28EA" w:rsidP="008B28EA">
      <w:pPr>
        <w:pStyle w:val="ListParagraph"/>
        <w:rPr>
          <w:color w:val="9B57D3" w:themeColor="accent2"/>
        </w:rPr>
      </w:pPr>
    </w:p>
    <w:p w14:paraId="325E4F5B" w14:textId="7D10124E" w:rsidR="008B28EA" w:rsidRDefault="008B28EA" w:rsidP="008B28EA">
      <w:pPr>
        <w:pStyle w:val="ListParagraph"/>
        <w:rPr>
          <w:color w:val="9B57D3" w:themeColor="accent2"/>
        </w:rPr>
      </w:pPr>
    </w:p>
    <w:p w14:paraId="7DA9D256" w14:textId="0531FDA2" w:rsidR="008B28EA" w:rsidRDefault="008B28EA" w:rsidP="008B28EA">
      <w:pPr>
        <w:pStyle w:val="ListParagraph"/>
        <w:rPr>
          <w:color w:val="9B57D3" w:themeColor="accent2"/>
        </w:rPr>
      </w:pPr>
    </w:p>
    <w:p w14:paraId="05A54893" w14:textId="5454DE10" w:rsidR="008B28EA" w:rsidRDefault="008B28EA" w:rsidP="008B28EA">
      <w:pPr>
        <w:pStyle w:val="ListParagraph"/>
      </w:pPr>
    </w:p>
    <w:p w14:paraId="333B0866" w14:textId="287927F3" w:rsidR="004C0DC7" w:rsidRDefault="001769DE" w:rsidP="002D3AF9">
      <w:pPr>
        <w:pStyle w:val="ListParagraph"/>
        <w:numPr>
          <w:ilvl w:val="0"/>
          <w:numId w:val="17"/>
        </w:numPr>
        <w:jc w:val="right"/>
      </w:pPr>
      <w:r>
        <w:rPr>
          <w:noProof/>
        </w:rPr>
        <w:drawing>
          <wp:anchor distT="0" distB="0" distL="114300" distR="114300" simplePos="0" relativeHeight="251662338" behindDoc="1" locked="0" layoutInCell="1" allowOverlap="1" wp14:anchorId="37BBCEED" wp14:editId="792CFB22">
            <wp:simplePos x="0" y="0"/>
            <wp:positionH relativeFrom="margin">
              <wp:posOffset>-756331</wp:posOffset>
            </wp:positionH>
            <wp:positionV relativeFrom="paragraph">
              <wp:posOffset>447843</wp:posOffset>
            </wp:positionV>
            <wp:extent cx="1778741" cy="1010765"/>
            <wp:effectExtent l="57150" t="95250" r="50165" b="94615"/>
            <wp:wrapNone/>
            <wp:docPr id="4" name="Picture 4" descr="A blue and white rectangular objec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blue and white rectangular objec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53548">
                      <a:off x="0" y="0"/>
                      <a:ext cx="1784424" cy="10139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DC7" w:rsidRPr="00E17668">
        <w:rPr>
          <w:color w:val="9B57D3" w:themeColor="accent2"/>
        </w:rPr>
        <w:t>Wall</w:t>
      </w:r>
      <w:r w:rsidR="00E749FC" w:rsidRPr="00E17668">
        <w:rPr>
          <w:color w:val="9B57D3" w:themeColor="accent2"/>
        </w:rPr>
        <w:t xml:space="preserve">: </w:t>
      </w:r>
      <w:r w:rsidR="00E749FC">
        <w:t>- Blocks the player from leaving the bounds of the track, though they may launch over the wall, this can be solved by pressing</w:t>
      </w:r>
      <w:r w:rsidR="00E17668">
        <w:t xml:space="preserve"> the Respawn Key which can be mapped to whatever </w:t>
      </w:r>
      <w:r w:rsidR="00806FBC">
        <w:t xml:space="preserve">key </w:t>
      </w:r>
      <w:r w:rsidR="00E17668">
        <w:t>the player desires.</w:t>
      </w:r>
    </w:p>
    <w:p w14:paraId="49953796" w14:textId="720592B4" w:rsidR="008B28EA" w:rsidRDefault="008B28EA" w:rsidP="008B28EA">
      <w:pPr>
        <w:pStyle w:val="ListParagraph"/>
        <w:rPr>
          <w:color w:val="9B57D3" w:themeColor="accent2"/>
        </w:rPr>
      </w:pPr>
    </w:p>
    <w:p w14:paraId="2CB4925D" w14:textId="71549117" w:rsidR="008B28EA" w:rsidRDefault="008B28EA" w:rsidP="008B28EA">
      <w:pPr>
        <w:pStyle w:val="ListParagraph"/>
        <w:rPr>
          <w:color w:val="9B57D3" w:themeColor="accent2"/>
        </w:rPr>
      </w:pPr>
    </w:p>
    <w:p w14:paraId="450175E7" w14:textId="5E61C3C4" w:rsidR="008B28EA" w:rsidRDefault="0032478A" w:rsidP="008B28EA">
      <w:pPr>
        <w:pStyle w:val="ListParagraph"/>
        <w:rPr>
          <w:color w:val="9B57D3" w:themeColor="accent2"/>
        </w:rPr>
      </w:pPr>
      <w:r>
        <w:rPr>
          <w:noProof/>
        </w:rPr>
        <w:drawing>
          <wp:anchor distT="0" distB="0" distL="114300" distR="114300" simplePos="0" relativeHeight="251663362" behindDoc="1" locked="0" layoutInCell="1" allowOverlap="1" wp14:anchorId="6A6BC466" wp14:editId="11E0D3E0">
            <wp:simplePos x="0" y="0"/>
            <wp:positionH relativeFrom="column">
              <wp:posOffset>5643880</wp:posOffset>
            </wp:positionH>
            <wp:positionV relativeFrom="paragraph">
              <wp:posOffset>150302</wp:posOffset>
            </wp:positionV>
            <wp:extent cx="793297" cy="1472451"/>
            <wp:effectExtent l="114300" t="57150" r="102235" b="52070"/>
            <wp:wrapNone/>
            <wp:docPr id="5" name="Picture 5" descr="A large cylindrical object i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A large cylindrical object in a field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473041">
                      <a:off x="0" y="0"/>
                      <a:ext cx="793297" cy="147245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19D8DD" w14:textId="217B8DE8" w:rsidR="008B28EA" w:rsidRDefault="008B28EA" w:rsidP="008B28EA">
      <w:pPr>
        <w:pStyle w:val="ListParagraph"/>
      </w:pPr>
    </w:p>
    <w:p w14:paraId="35E9809B" w14:textId="6EC6DEE4" w:rsidR="004C0DC7" w:rsidRDefault="004C0DC7" w:rsidP="00904351">
      <w:pPr>
        <w:pStyle w:val="ListParagraph"/>
        <w:numPr>
          <w:ilvl w:val="0"/>
          <w:numId w:val="17"/>
        </w:numPr>
      </w:pPr>
      <w:r w:rsidRPr="00E85525">
        <w:rPr>
          <w:color w:val="9B57D3" w:themeColor="accent2"/>
        </w:rPr>
        <w:t>Moving Column</w:t>
      </w:r>
      <w:r w:rsidR="00E17668" w:rsidRPr="00E85525">
        <w:rPr>
          <w:color w:val="9B57D3" w:themeColor="accent2"/>
        </w:rPr>
        <w:t xml:space="preserve">: </w:t>
      </w:r>
      <w:r w:rsidR="00E17668">
        <w:t xml:space="preserve">- Slides left and right </w:t>
      </w:r>
      <w:r w:rsidR="00E85525">
        <w:t xml:space="preserve">at an average speed </w:t>
      </w:r>
      <w:r w:rsidR="00E17668">
        <w:t xml:space="preserve">to block the players path throughout the level, can be avoided by </w:t>
      </w:r>
      <w:r w:rsidR="00E85525">
        <w:t>timing the drive past it.</w:t>
      </w:r>
      <w:r w:rsidR="0032478A" w:rsidRPr="0032478A">
        <w:rPr>
          <w:noProof/>
        </w:rPr>
        <w:t xml:space="preserve"> </w:t>
      </w:r>
    </w:p>
    <w:p w14:paraId="634CCEB9" w14:textId="77777777" w:rsidR="00571202" w:rsidRDefault="00571202" w:rsidP="00571202">
      <w:pPr>
        <w:pStyle w:val="ListParagraph"/>
        <w:rPr>
          <w:color w:val="9B57D3" w:themeColor="accent2"/>
        </w:rPr>
      </w:pPr>
    </w:p>
    <w:p w14:paraId="6141969B" w14:textId="77777777" w:rsidR="00571202" w:rsidRDefault="00571202" w:rsidP="00571202">
      <w:pPr>
        <w:pStyle w:val="ListParagraph"/>
        <w:rPr>
          <w:color w:val="9B57D3" w:themeColor="accent2"/>
        </w:rPr>
      </w:pPr>
    </w:p>
    <w:p w14:paraId="09535494" w14:textId="77777777" w:rsidR="00571202" w:rsidRDefault="00571202" w:rsidP="00571202">
      <w:pPr>
        <w:pStyle w:val="ListParagraph"/>
        <w:rPr>
          <w:color w:val="9B57D3" w:themeColor="accent2"/>
        </w:rPr>
      </w:pPr>
    </w:p>
    <w:p w14:paraId="26009F90" w14:textId="77777777" w:rsidR="00571202" w:rsidRDefault="00571202" w:rsidP="00571202">
      <w:pPr>
        <w:pStyle w:val="ListParagraph"/>
      </w:pPr>
    </w:p>
    <w:p w14:paraId="45891AF1" w14:textId="2088F828" w:rsidR="002D3AF9" w:rsidRDefault="004C0DC7" w:rsidP="00904E54">
      <w:pPr>
        <w:pStyle w:val="ListParagraph"/>
        <w:numPr>
          <w:ilvl w:val="0"/>
          <w:numId w:val="17"/>
        </w:numPr>
        <w:jc w:val="right"/>
      </w:pPr>
      <w:r w:rsidRPr="00A319C0">
        <w:rPr>
          <w:color w:val="9B57D3" w:themeColor="accent2"/>
        </w:rPr>
        <w:t>Moving Wall</w:t>
      </w:r>
      <w:r w:rsidR="00571202" w:rsidRPr="00A319C0">
        <w:rPr>
          <w:color w:val="9B57D3" w:themeColor="accent2"/>
        </w:rPr>
        <w:t xml:space="preserve">: </w:t>
      </w:r>
      <w:r w:rsidR="00571202">
        <w:t xml:space="preserve">- A slow brick wall that moves up and down, always surrounded by a bunch of rocks either side of it. </w:t>
      </w:r>
      <w:r w:rsidR="001203B5">
        <w:t>There will always be a small gap in one of the rocks on one of the sides for players to risk driving through</w:t>
      </w:r>
      <w:r w:rsidR="00A319C0">
        <w:t>.</w:t>
      </w:r>
    </w:p>
    <w:p w14:paraId="6E58CD2F" w14:textId="654C1A72" w:rsidR="009B598C" w:rsidRDefault="002828FF" w:rsidP="009B598C">
      <w:pPr>
        <w:pStyle w:val="ListParagraph"/>
        <w:rPr>
          <w:color w:val="9B57D3" w:themeColor="accent2"/>
        </w:rPr>
      </w:pPr>
      <w:r>
        <w:rPr>
          <w:noProof/>
        </w:rPr>
        <w:lastRenderedPageBreak/>
        <w:drawing>
          <wp:anchor distT="0" distB="0" distL="114300" distR="114300" simplePos="0" relativeHeight="251664386" behindDoc="1" locked="0" layoutInCell="1" allowOverlap="1" wp14:anchorId="339F647A" wp14:editId="0F06C5D9">
            <wp:simplePos x="0" y="0"/>
            <wp:positionH relativeFrom="column">
              <wp:posOffset>-590660</wp:posOffset>
            </wp:positionH>
            <wp:positionV relativeFrom="paragraph">
              <wp:posOffset>-657306</wp:posOffset>
            </wp:positionV>
            <wp:extent cx="2005729" cy="1369523"/>
            <wp:effectExtent l="57150" t="95250" r="52070" b="78740"/>
            <wp:wrapNone/>
            <wp:docPr id="6" name="Picture 6" descr="A road with trees and a stone wall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A road with trees and a stone wall&#10;&#10;Description automatically generated with medium confidenc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22069">
                      <a:off x="0" y="0"/>
                      <a:ext cx="2014913" cy="137579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E8CE03" w14:textId="77777777" w:rsidR="009B598C" w:rsidRDefault="009B598C" w:rsidP="009B598C">
      <w:pPr>
        <w:pStyle w:val="ListParagraph"/>
        <w:rPr>
          <w:color w:val="9B57D3" w:themeColor="accent2"/>
        </w:rPr>
      </w:pPr>
    </w:p>
    <w:p w14:paraId="631659B2" w14:textId="6155B6E9" w:rsidR="009B598C" w:rsidRDefault="009B598C" w:rsidP="009B598C">
      <w:pPr>
        <w:pStyle w:val="ListParagraph"/>
        <w:rPr>
          <w:color w:val="9B57D3" w:themeColor="accent2"/>
        </w:rPr>
      </w:pPr>
    </w:p>
    <w:p w14:paraId="0CABB27E" w14:textId="77777777" w:rsidR="009B598C" w:rsidRDefault="009B598C" w:rsidP="009B598C">
      <w:pPr>
        <w:pStyle w:val="ListParagraph"/>
      </w:pPr>
    </w:p>
    <w:p w14:paraId="01540B48" w14:textId="62CF092F" w:rsidR="004C0DC7" w:rsidRDefault="00273A35" w:rsidP="00904351">
      <w:pPr>
        <w:pStyle w:val="ListParagraph"/>
        <w:numPr>
          <w:ilvl w:val="0"/>
          <w:numId w:val="17"/>
        </w:numPr>
      </w:pPr>
      <w:r>
        <w:rPr>
          <w:noProof/>
        </w:rPr>
        <w:drawing>
          <wp:anchor distT="0" distB="0" distL="114300" distR="114300" simplePos="0" relativeHeight="251665410" behindDoc="1" locked="0" layoutInCell="1" allowOverlap="1" wp14:anchorId="4074F65C" wp14:editId="55C20355">
            <wp:simplePos x="0" y="0"/>
            <wp:positionH relativeFrom="page">
              <wp:posOffset>5833842</wp:posOffset>
            </wp:positionH>
            <wp:positionV relativeFrom="paragraph">
              <wp:posOffset>271164</wp:posOffset>
            </wp:positionV>
            <wp:extent cx="1649565" cy="895984"/>
            <wp:effectExtent l="38100" t="76200" r="46355" b="76200"/>
            <wp:wrapNone/>
            <wp:docPr id="7" name="Picture 7" descr="A ramp on a race tr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A ramp on a race track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05685">
                      <a:off x="0" y="0"/>
                      <a:ext cx="1656557" cy="8997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0DC7" w:rsidRPr="00FD0B1B">
        <w:rPr>
          <w:color w:val="9B57D3" w:themeColor="accent2"/>
        </w:rPr>
        <w:t>Ramp</w:t>
      </w:r>
      <w:r w:rsidR="00244CDD" w:rsidRPr="00FD0B1B">
        <w:rPr>
          <w:color w:val="9B57D3" w:themeColor="accent2"/>
        </w:rPr>
        <w:t xml:space="preserve">: </w:t>
      </w:r>
      <w:r w:rsidR="00244CDD">
        <w:t xml:space="preserve">- </w:t>
      </w:r>
      <w:r w:rsidR="000617C8">
        <w:t xml:space="preserve">An elevated </w:t>
      </w:r>
      <w:r w:rsidR="00C118D1">
        <w:t>section of road that allows players to jump into the air</w:t>
      </w:r>
      <w:r w:rsidR="00FD0B1B">
        <w:t>, this allows for more dynamic gameplay where players will need to make a split decision while racing.</w:t>
      </w:r>
    </w:p>
    <w:p w14:paraId="20C52970" w14:textId="2A613601" w:rsidR="00904E54" w:rsidRDefault="00904E54" w:rsidP="00904E54">
      <w:pPr>
        <w:pStyle w:val="ListParagraph"/>
        <w:rPr>
          <w:color w:val="9B57D3" w:themeColor="accent2"/>
        </w:rPr>
      </w:pPr>
    </w:p>
    <w:p w14:paraId="39E3D028" w14:textId="77777777" w:rsidR="00904E54" w:rsidRDefault="00904E54" w:rsidP="00904E54">
      <w:pPr>
        <w:pStyle w:val="ListParagraph"/>
        <w:rPr>
          <w:color w:val="9B57D3" w:themeColor="accent2"/>
        </w:rPr>
      </w:pPr>
    </w:p>
    <w:p w14:paraId="131E22EB" w14:textId="06F238C1" w:rsidR="00904E54" w:rsidRDefault="00904E54" w:rsidP="00904E54">
      <w:pPr>
        <w:pStyle w:val="ListParagraph"/>
        <w:rPr>
          <w:color w:val="9B57D3" w:themeColor="accent2"/>
        </w:rPr>
      </w:pPr>
    </w:p>
    <w:p w14:paraId="37FD0B8A" w14:textId="77777777" w:rsidR="00904E54" w:rsidRDefault="00904E54" w:rsidP="00904E54">
      <w:pPr>
        <w:pStyle w:val="ListParagraph"/>
      </w:pPr>
    </w:p>
    <w:p w14:paraId="2AFCB2CA" w14:textId="44842B4C" w:rsidR="000320F8" w:rsidRDefault="008C2F3A" w:rsidP="0073230C">
      <w:pPr>
        <w:pStyle w:val="ListParagraph"/>
        <w:numPr>
          <w:ilvl w:val="0"/>
          <w:numId w:val="17"/>
        </w:numPr>
        <w:jc w:val="right"/>
      </w:pPr>
      <w:r>
        <w:rPr>
          <w:noProof/>
        </w:rPr>
        <w:drawing>
          <wp:anchor distT="0" distB="0" distL="114300" distR="114300" simplePos="0" relativeHeight="251666434" behindDoc="1" locked="0" layoutInCell="1" allowOverlap="1" wp14:anchorId="5194EC04" wp14:editId="76632CFE">
            <wp:simplePos x="0" y="0"/>
            <wp:positionH relativeFrom="column">
              <wp:posOffset>-786765</wp:posOffset>
            </wp:positionH>
            <wp:positionV relativeFrom="paragraph">
              <wp:posOffset>484505</wp:posOffset>
            </wp:positionV>
            <wp:extent cx="2136903" cy="900596"/>
            <wp:effectExtent l="38100" t="95250" r="34925" b="90170"/>
            <wp:wrapNone/>
            <wp:docPr id="8" name="Picture 8" descr="A race track with a blue and white stripe around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race track with a blue and white stripe around it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37126">
                      <a:off x="0" y="0"/>
                      <a:ext cx="2136903" cy="90059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320F8" w:rsidRPr="007B08E3">
        <w:rPr>
          <w:color w:val="9B57D3" w:themeColor="accent2"/>
        </w:rPr>
        <w:t>Tire Barriers</w:t>
      </w:r>
      <w:r w:rsidR="00FD0B1B" w:rsidRPr="007B08E3">
        <w:rPr>
          <w:color w:val="9B57D3" w:themeColor="accent2"/>
        </w:rPr>
        <w:t xml:space="preserve">: </w:t>
      </w:r>
      <w:r w:rsidR="00FD0B1B">
        <w:t xml:space="preserve">- Block players from </w:t>
      </w:r>
      <w:r w:rsidR="00502804">
        <w:t>driving on the unused sections of the track</w:t>
      </w:r>
      <w:r w:rsidR="007D2F84">
        <w:t xml:space="preserve"> that make the overall loop smaller</w:t>
      </w:r>
      <w:r w:rsidR="00A22722">
        <w:t xml:space="preserve">, they add a layer of </w:t>
      </w:r>
      <w:r w:rsidR="00DF4624">
        <w:t>narrative to the level by acting as though they will</w:t>
      </w:r>
      <w:r w:rsidR="00904E54">
        <w:t xml:space="preserve"> be moved for other lengths of race, adding to the realism aspect </w:t>
      </w:r>
      <w:r w:rsidR="007B08E3">
        <w:t>also</w:t>
      </w:r>
      <w:r w:rsidR="00904E54">
        <w:t>.</w:t>
      </w:r>
    </w:p>
    <w:p w14:paraId="6B569A37" w14:textId="01460C55" w:rsidR="00904E54" w:rsidRDefault="00904E54" w:rsidP="00904E54">
      <w:pPr>
        <w:pStyle w:val="ListParagraph"/>
      </w:pPr>
    </w:p>
    <w:p w14:paraId="320D0DA7" w14:textId="1ED67430" w:rsidR="00904E54" w:rsidRDefault="00904E54" w:rsidP="00904E54">
      <w:pPr>
        <w:pStyle w:val="ListParagraph"/>
      </w:pPr>
    </w:p>
    <w:p w14:paraId="36713F21" w14:textId="7B1DED03" w:rsidR="00904E54" w:rsidRDefault="00904E54" w:rsidP="00904E54">
      <w:pPr>
        <w:pStyle w:val="ListParagraph"/>
      </w:pPr>
    </w:p>
    <w:p w14:paraId="6BF9FD50" w14:textId="77777777" w:rsidR="00904E54" w:rsidRDefault="00904E54" w:rsidP="00904E54">
      <w:pPr>
        <w:pStyle w:val="ListParagraph"/>
      </w:pPr>
    </w:p>
    <w:p w14:paraId="1C6B846E" w14:textId="0C607ACF" w:rsidR="000320F8" w:rsidRDefault="00E33327" w:rsidP="00904351">
      <w:pPr>
        <w:pStyle w:val="ListParagraph"/>
        <w:numPr>
          <w:ilvl w:val="0"/>
          <w:numId w:val="17"/>
        </w:numPr>
      </w:pPr>
      <w:r>
        <w:rPr>
          <w:noProof/>
        </w:rPr>
        <w:drawing>
          <wp:anchor distT="0" distB="0" distL="114300" distR="114300" simplePos="0" relativeHeight="251667458" behindDoc="1" locked="0" layoutInCell="1" allowOverlap="1" wp14:anchorId="57C947E3" wp14:editId="346DE126">
            <wp:simplePos x="0" y="0"/>
            <wp:positionH relativeFrom="column">
              <wp:posOffset>5209652</wp:posOffset>
            </wp:positionH>
            <wp:positionV relativeFrom="paragraph">
              <wp:posOffset>486287</wp:posOffset>
            </wp:positionV>
            <wp:extent cx="1285842" cy="918866"/>
            <wp:effectExtent l="57150" t="57150" r="48260" b="71755"/>
            <wp:wrapNone/>
            <wp:docPr id="9" name="Picture 9" descr="A group of trees i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A group of trees in a field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07255">
                      <a:off x="0" y="0"/>
                      <a:ext cx="1295558" cy="9258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7E32" w:rsidRPr="00E057F7">
        <w:rPr>
          <w:color w:val="9B57D3" w:themeColor="accent2"/>
        </w:rPr>
        <w:t>Trees</w:t>
      </w:r>
      <w:r w:rsidR="008B61B7" w:rsidRPr="00E057F7">
        <w:rPr>
          <w:color w:val="9B57D3" w:themeColor="accent2"/>
        </w:rPr>
        <w:t xml:space="preserve">: </w:t>
      </w:r>
      <w:r w:rsidR="008B61B7">
        <w:t xml:space="preserve">- </w:t>
      </w:r>
      <w:r w:rsidR="00E057F7">
        <w:t>Surrounding the</w:t>
      </w:r>
      <w:r w:rsidR="00634997">
        <w:t xml:space="preserve"> scenery of the track, they immerse the player</w:t>
      </w:r>
      <w:r w:rsidR="007664A1">
        <w:t xml:space="preserve">, making them believe they are </w:t>
      </w:r>
      <w:r w:rsidR="002F0B4A">
        <w:t xml:space="preserve">in a forest </w:t>
      </w:r>
      <w:r w:rsidR="00DF3EFB">
        <w:t xml:space="preserve">that houses a racetrack. They are physical </w:t>
      </w:r>
      <w:r w:rsidR="00785E16">
        <w:t>and</w:t>
      </w:r>
      <w:r w:rsidR="00DF3EFB">
        <w:t xml:space="preserve"> act as an obstacle for the player</w:t>
      </w:r>
      <w:r w:rsidR="00E057F7">
        <w:t>.</w:t>
      </w:r>
    </w:p>
    <w:p w14:paraId="28632EF1" w14:textId="57A0B5C1" w:rsidR="00E057F7" w:rsidRDefault="00E057F7" w:rsidP="00E057F7">
      <w:pPr>
        <w:pStyle w:val="ListParagraph"/>
        <w:rPr>
          <w:color w:val="9B57D3" w:themeColor="accent2"/>
        </w:rPr>
      </w:pPr>
    </w:p>
    <w:p w14:paraId="7F06394A" w14:textId="50E3C3E8" w:rsidR="00E057F7" w:rsidRDefault="00E057F7" w:rsidP="00E057F7">
      <w:pPr>
        <w:pStyle w:val="ListParagraph"/>
        <w:rPr>
          <w:color w:val="9B57D3" w:themeColor="accent2"/>
        </w:rPr>
      </w:pPr>
    </w:p>
    <w:p w14:paraId="5DD9ADEA" w14:textId="13073ACA" w:rsidR="00E057F7" w:rsidRDefault="00E057F7" w:rsidP="00E057F7">
      <w:pPr>
        <w:pStyle w:val="ListParagraph"/>
        <w:rPr>
          <w:color w:val="9B57D3" w:themeColor="accent2"/>
        </w:rPr>
      </w:pPr>
    </w:p>
    <w:p w14:paraId="1154BD9A" w14:textId="63795C94" w:rsidR="00E057F7" w:rsidRDefault="00E057F7" w:rsidP="00E057F7">
      <w:pPr>
        <w:pStyle w:val="ListParagraph"/>
      </w:pPr>
    </w:p>
    <w:p w14:paraId="1DB9E0A0" w14:textId="45280812" w:rsidR="00E17E32" w:rsidRDefault="00213761" w:rsidP="00D25418">
      <w:pPr>
        <w:pStyle w:val="ListParagraph"/>
        <w:numPr>
          <w:ilvl w:val="0"/>
          <w:numId w:val="17"/>
        </w:numPr>
        <w:jc w:val="right"/>
      </w:pPr>
      <w:r>
        <w:rPr>
          <w:noProof/>
        </w:rPr>
        <w:drawing>
          <wp:anchor distT="0" distB="0" distL="114300" distR="114300" simplePos="0" relativeHeight="251668482" behindDoc="1" locked="0" layoutInCell="1" allowOverlap="1" wp14:anchorId="04D212B7" wp14:editId="60017EE4">
            <wp:simplePos x="0" y="0"/>
            <wp:positionH relativeFrom="column">
              <wp:posOffset>-793851</wp:posOffset>
            </wp:positionH>
            <wp:positionV relativeFrom="paragraph">
              <wp:posOffset>504109</wp:posOffset>
            </wp:positionV>
            <wp:extent cx="2611839" cy="869551"/>
            <wp:effectExtent l="38100" t="114300" r="36195" b="121285"/>
            <wp:wrapNone/>
            <wp:docPr id="10" name="Picture 10" descr="A road with trees on the si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A road with trees on the sid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22162">
                      <a:off x="0" y="0"/>
                      <a:ext cx="2624377" cy="8737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17E32" w:rsidRPr="00D25418">
        <w:rPr>
          <w:color w:val="9B57D3" w:themeColor="accent2"/>
        </w:rPr>
        <w:t>Hills &amp; Mountains</w:t>
      </w:r>
      <w:r w:rsidR="00E057F7" w:rsidRPr="00D25418">
        <w:rPr>
          <w:color w:val="9B57D3" w:themeColor="accent2"/>
        </w:rPr>
        <w:t xml:space="preserve">: </w:t>
      </w:r>
      <w:r w:rsidR="00E057F7">
        <w:t>-</w:t>
      </w:r>
      <w:r w:rsidR="00A40A8E">
        <w:t xml:space="preserve"> </w:t>
      </w:r>
      <w:r w:rsidR="00B03D03">
        <w:t>Another element that adds to the surrounding scenery</w:t>
      </w:r>
      <w:r w:rsidR="00C86AC2">
        <w:t xml:space="preserve"> giving the player more </w:t>
      </w:r>
      <w:r w:rsidR="00BE1A10">
        <w:t xml:space="preserve">to look at as they move around </w:t>
      </w:r>
      <w:r w:rsidR="00B64B9C">
        <w:t>the racetrack</w:t>
      </w:r>
      <w:r w:rsidR="00242ADC">
        <w:t>, they provide elevation in a different way for the player</w:t>
      </w:r>
      <w:r w:rsidR="00D25418">
        <w:t>.</w:t>
      </w:r>
    </w:p>
    <w:p w14:paraId="0458AD57" w14:textId="4938A57F" w:rsidR="00E057F7" w:rsidRDefault="00E057F7" w:rsidP="00E057F7">
      <w:pPr>
        <w:pStyle w:val="ListParagraph"/>
      </w:pPr>
    </w:p>
    <w:p w14:paraId="3A99AC40" w14:textId="1A1437AF" w:rsidR="00E057F7" w:rsidRDefault="00E057F7" w:rsidP="00E057F7">
      <w:pPr>
        <w:pStyle w:val="ListParagraph"/>
      </w:pPr>
    </w:p>
    <w:p w14:paraId="0E938035" w14:textId="12449878" w:rsidR="00E057F7" w:rsidRDefault="00E057F7" w:rsidP="00E057F7">
      <w:pPr>
        <w:pStyle w:val="ListParagraph"/>
      </w:pPr>
    </w:p>
    <w:p w14:paraId="5A809DE5" w14:textId="6EE53F17" w:rsidR="00E057F7" w:rsidRDefault="00E057F7" w:rsidP="00E057F7">
      <w:pPr>
        <w:pStyle w:val="ListParagraph"/>
      </w:pPr>
    </w:p>
    <w:p w14:paraId="70538429" w14:textId="14A8F457" w:rsidR="00D13B8C" w:rsidRDefault="00FA1388" w:rsidP="008C35DF">
      <w:pPr>
        <w:pStyle w:val="ListParagraph"/>
        <w:numPr>
          <w:ilvl w:val="0"/>
          <w:numId w:val="17"/>
        </w:numPr>
      </w:pPr>
      <w:r>
        <w:rPr>
          <w:noProof/>
        </w:rPr>
        <w:drawing>
          <wp:anchor distT="0" distB="0" distL="114300" distR="114300" simplePos="0" relativeHeight="251669506" behindDoc="1" locked="0" layoutInCell="1" allowOverlap="1" wp14:anchorId="150E44B6" wp14:editId="260D1C40">
            <wp:simplePos x="0" y="0"/>
            <wp:positionH relativeFrom="column">
              <wp:posOffset>4235449</wp:posOffset>
            </wp:positionH>
            <wp:positionV relativeFrom="paragraph">
              <wp:posOffset>530859</wp:posOffset>
            </wp:positionV>
            <wp:extent cx="2261598" cy="1228268"/>
            <wp:effectExtent l="57150" t="114300" r="62865" b="105410"/>
            <wp:wrapNone/>
            <wp:docPr id="11" name="Picture 11" descr="A road with rocks and tre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A road with rocks and trees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23873">
                      <a:off x="0" y="0"/>
                      <a:ext cx="2261598" cy="12282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13B8C" w:rsidRPr="008C35DF">
        <w:rPr>
          <w:color w:val="9B57D3" w:themeColor="accent2"/>
        </w:rPr>
        <w:t>Rocks</w:t>
      </w:r>
      <w:r w:rsidR="00E057F7" w:rsidRPr="008C35DF">
        <w:rPr>
          <w:color w:val="9B57D3" w:themeColor="accent2"/>
        </w:rPr>
        <w:t xml:space="preserve">: </w:t>
      </w:r>
      <w:r w:rsidR="00E057F7">
        <w:t>-</w:t>
      </w:r>
      <w:r w:rsidR="00365572">
        <w:t xml:space="preserve"> Rocks are </w:t>
      </w:r>
      <w:r w:rsidR="00B07FBC">
        <w:t>almost always found with the Moving Walls</w:t>
      </w:r>
      <w:r w:rsidR="0091380C">
        <w:t xml:space="preserve"> usually </w:t>
      </w:r>
      <w:r w:rsidR="008C35DF">
        <w:t>as a barrier that the player cannot cross, but there will always be a gap in the rocks to act as an alternate pro route for more experienced players.</w:t>
      </w:r>
    </w:p>
    <w:p w14:paraId="2F3BA6DB" w14:textId="307BB3C9" w:rsidR="00B84417" w:rsidRDefault="00B84417" w:rsidP="00B84417">
      <w:pPr>
        <w:pStyle w:val="ListParagraph"/>
        <w:rPr>
          <w:color w:val="9B57D3" w:themeColor="accent2"/>
        </w:rPr>
      </w:pPr>
    </w:p>
    <w:p w14:paraId="6A451821" w14:textId="77777777" w:rsidR="00B84417" w:rsidRDefault="00B84417" w:rsidP="00B84417">
      <w:pPr>
        <w:pStyle w:val="ListParagraph"/>
        <w:rPr>
          <w:color w:val="9B57D3" w:themeColor="accent2"/>
        </w:rPr>
      </w:pPr>
    </w:p>
    <w:p w14:paraId="404C6A18" w14:textId="2D6FDFF6" w:rsidR="00B84417" w:rsidRDefault="00B84417" w:rsidP="00B84417">
      <w:pPr>
        <w:pStyle w:val="ListParagraph"/>
        <w:rPr>
          <w:color w:val="9B57D3" w:themeColor="accent2"/>
        </w:rPr>
      </w:pPr>
    </w:p>
    <w:p w14:paraId="11F12735" w14:textId="77777777" w:rsidR="00B84417" w:rsidRPr="00554132" w:rsidRDefault="00B84417" w:rsidP="00B84417">
      <w:pPr>
        <w:pStyle w:val="ListParagraph"/>
      </w:pPr>
    </w:p>
    <w:p w14:paraId="62F15F6F" w14:textId="47E6A2C9" w:rsidR="00754878" w:rsidRPr="005468B6" w:rsidRDefault="7270524E" w:rsidP="004F4E34">
      <w:pPr>
        <w:pStyle w:val="Heading2"/>
        <w:jc w:val="left"/>
        <w:rPr>
          <w:u w:val="single"/>
        </w:rPr>
      </w:pPr>
      <w:bookmarkStart w:id="3" w:name="_Toc159854402"/>
      <w:r w:rsidRPr="005468B6">
        <w:rPr>
          <w:u w:val="single"/>
        </w:rPr>
        <w:t>Level Goals</w:t>
      </w:r>
      <w:r w:rsidR="00AF04C5" w:rsidRPr="005468B6">
        <w:rPr>
          <w:u w:val="single"/>
        </w:rPr>
        <w:t>:</w:t>
      </w:r>
      <w:bookmarkEnd w:id="3"/>
    </w:p>
    <w:p w14:paraId="74E8456E" w14:textId="45566017" w:rsidR="00AF04C5" w:rsidRDefault="00C25AB3" w:rsidP="00AF04C5">
      <w:r>
        <w:t xml:space="preserve">Level goals can be split up into three main </w:t>
      </w:r>
      <w:r w:rsidR="005468B6">
        <w:t>types:</w:t>
      </w:r>
      <w:r w:rsidR="00A2437F">
        <w:t xml:space="preserve"> Main/Primary Goal, Secondary Goal or Tertiary Goal.</w:t>
      </w:r>
    </w:p>
    <w:p w14:paraId="67CDBEEF" w14:textId="4297114E" w:rsidR="00A2437F" w:rsidRDefault="00A2437F" w:rsidP="00AF04C5">
      <w:r>
        <w:t xml:space="preserve">The </w:t>
      </w:r>
      <w:r w:rsidRPr="009117DF">
        <w:rPr>
          <w:color w:val="9B57D3" w:themeColor="accent2"/>
        </w:rPr>
        <w:t>Primary Goal</w:t>
      </w:r>
      <w:r w:rsidR="009F42D4" w:rsidRPr="009117DF">
        <w:rPr>
          <w:color w:val="9B57D3" w:themeColor="accent2"/>
        </w:rPr>
        <w:t xml:space="preserve"> </w:t>
      </w:r>
      <w:r w:rsidR="009F42D4">
        <w:t xml:space="preserve">is to </w:t>
      </w:r>
      <w:r w:rsidR="005F4A1A">
        <w:t>complete the racetrack by any means necessary, not the fastest or in the best position, but just completing the racetrack is the main goal.</w:t>
      </w:r>
    </w:p>
    <w:p w14:paraId="13980E12" w14:textId="07B61918" w:rsidR="005F4A1A" w:rsidRDefault="00B00C1D" w:rsidP="00AF04C5">
      <w:r>
        <w:lastRenderedPageBreak/>
        <w:t xml:space="preserve">The </w:t>
      </w:r>
      <w:r w:rsidRPr="009117DF">
        <w:rPr>
          <w:color w:val="9B57D3" w:themeColor="accent2"/>
        </w:rPr>
        <w:t xml:space="preserve">Secondary Goal </w:t>
      </w:r>
      <w:r>
        <w:t>is to complete the racetrack in the best position</w:t>
      </w:r>
      <w:r w:rsidR="00704307">
        <w:t xml:space="preserve"> but not necessarily in the fastest time</w:t>
      </w:r>
      <w:r>
        <w:t>, this will be th</w:t>
      </w:r>
      <w:r w:rsidR="00704307">
        <w:t>r</w:t>
      </w:r>
      <w:r>
        <w:t>ough getting first place and gaining the most points for your victory. Points are a nice incentive for players to want to do better, as the higher your points, the more likely you are to win overall.</w:t>
      </w:r>
    </w:p>
    <w:p w14:paraId="175B3659" w14:textId="0B8DB423" w:rsidR="00B00C1D" w:rsidRPr="00AF04C5" w:rsidRDefault="00B00C1D" w:rsidP="00AF04C5">
      <w:r>
        <w:t xml:space="preserve">And finally, the </w:t>
      </w:r>
      <w:r w:rsidRPr="009117DF">
        <w:rPr>
          <w:color w:val="9B57D3" w:themeColor="accent2"/>
        </w:rPr>
        <w:t xml:space="preserve">Tertiary Goal </w:t>
      </w:r>
      <w:r>
        <w:t>is to complete the racetrack in the fastest time</w:t>
      </w:r>
      <w:r w:rsidR="00704307">
        <w:t xml:space="preserve">, usually through taking shortcuts and </w:t>
      </w:r>
      <w:r w:rsidR="009F6076">
        <w:t>taking the best lines around each turn and avoiding the obstacles and/or the other players who will slow you down.</w:t>
      </w:r>
    </w:p>
    <w:p w14:paraId="60D75B40" w14:textId="4F5C9354" w:rsidR="00D847EB" w:rsidRPr="005468B6" w:rsidRDefault="31854B07" w:rsidP="004F4E34">
      <w:pPr>
        <w:pStyle w:val="Heading2"/>
        <w:jc w:val="left"/>
        <w:rPr>
          <w:u w:val="single"/>
        </w:rPr>
      </w:pPr>
      <w:bookmarkStart w:id="4" w:name="_Toc159854403"/>
      <w:r w:rsidRPr="005468B6">
        <w:rPr>
          <w:u w:val="single"/>
        </w:rPr>
        <w:t xml:space="preserve">Design </w:t>
      </w:r>
      <w:r w:rsidR="115BB356" w:rsidRPr="005468B6">
        <w:rPr>
          <w:u w:val="single"/>
        </w:rPr>
        <w:t>Considerations</w:t>
      </w:r>
      <w:r w:rsidR="00A02861" w:rsidRPr="005468B6">
        <w:rPr>
          <w:u w:val="single"/>
        </w:rPr>
        <w:t>:</w:t>
      </w:r>
      <w:bookmarkEnd w:id="4"/>
    </w:p>
    <w:p w14:paraId="2A27BA7C" w14:textId="31CE0244" w:rsidR="00A02861" w:rsidRDefault="00A02861" w:rsidP="00A02861">
      <w:r>
        <w:t xml:space="preserve">I </w:t>
      </w:r>
      <w:r w:rsidR="00CA0A0E">
        <w:t>must</w:t>
      </w:r>
      <w:r>
        <w:t xml:space="preserve"> consider the fact that there are 4 </w:t>
      </w:r>
      <w:r w:rsidR="00955BC9">
        <w:t xml:space="preserve">base </w:t>
      </w:r>
      <w:r>
        <w:t xml:space="preserve">car types in </w:t>
      </w:r>
      <w:r w:rsidR="009117DF" w:rsidRPr="00955BC9">
        <w:rPr>
          <w:color w:val="9B57D3" w:themeColor="accent2"/>
        </w:rPr>
        <w:t xml:space="preserve">Turbo Sliders </w:t>
      </w:r>
      <w:r w:rsidR="00CA0A0E" w:rsidRPr="00955BC9">
        <w:rPr>
          <w:color w:val="9B57D3" w:themeColor="accent2"/>
        </w:rPr>
        <w:t>Unlimited</w:t>
      </w:r>
      <w:r w:rsidR="005468B6">
        <w:t>:</w:t>
      </w:r>
    </w:p>
    <w:p w14:paraId="04156D01" w14:textId="59B21EAE" w:rsidR="00806FBC" w:rsidRDefault="00116EEE" w:rsidP="00806FBC">
      <w:pPr>
        <w:pStyle w:val="ListParagraph"/>
        <w:numPr>
          <w:ilvl w:val="0"/>
          <w:numId w:val="17"/>
        </w:numPr>
      </w:pPr>
      <w:r>
        <w:rPr>
          <w:noProof/>
        </w:rPr>
        <w:drawing>
          <wp:anchor distT="0" distB="0" distL="114300" distR="114300" simplePos="0" relativeHeight="251670530" behindDoc="1" locked="0" layoutInCell="1" allowOverlap="1" wp14:anchorId="68629E12" wp14:editId="0E8B8975">
            <wp:simplePos x="0" y="0"/>
            <wp:positionH relativeFrom="column">
              <wp:posOffset>4697730</wp:posOffset>
            </wp:positionH>
            <wp:positionV relativeFrom="paragraph">
              <wp:posOffset>238759</wp:posOffset>
            </wp:positionV>
            <wp:extent cx="1850068" cy="962339"/>
            <wp:effectExtent l="38100" t="76200" r="36195" b="85725"/>
            <wp:wrapNone/>
            <wp:docPr id="12" name="Picture 12" descr="A car on the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A car on the road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69887">
                      <a:off x="0" y="0"/>
                      <a:ext cx="1850068" cy="9623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6FBC" w:rsidRPr="007A2113">
        <w:rPr>
          <w:color w:val="9B57D3" w:themeColor="accent2"/>
        </w:rPr>
        <w:t xml:space="preserve">Sporty: </w:t>
      </w:r>
      <w:r w:rsidR="00806FBC">
        <w:t>-</w:t>
      </w:r>
      <w:r w:rsidR="00C361DA">
        <w:t xml:space="preserve"> The starting all-around car that has a good mix of </w:t>
      </w:r>
      <w:r>
        <w:t>all</w:t>
      </w:r>
      <w:r w:rsidR="00C361DA">
        <w:t xml:space="preserve"> the stats</w:t>
      </w:r>
      <w:r w:rsidR="002900A2">
        <w:t>. Modelled after a typical car that is considered sportier than the average family car.</w:t>
      </w:r>
    </w:p>
    <w:p w14:paraId="2F46FB67" w14:textId="652A0633" w:rsidR="00806FBC" w:rsidRDefault="00806FBC" w:rsidP="00806FBC">
      <w:pPr>
        <w:pStyle w:val="ListParagraph"/>
      </w:pPr>
    </w:p>
    <w:p w14:paraId="78DD9C77" w14:textId="001176E9" w:rsidR="00806FBC" w:rsidRDefault="00806FBC" w:rsidP="00806FBC">
      <w:pPr>
        <w:pStyle w:val="ListParagraph"/>
      </w:pPr>
    </w:p>
    <w:p w14:paraId="6E5C999B" w14:textId="18D2D208" w:rsidR="00806FBC" w:rsidRDefault="00806FBC" w:rsidP="00806FBC">
      <w:pPr>
        <w:pStyle w:val="ListParagraph"/>
      </w:pPr>
    </w:p>
    <w:p w14:paraId="7E4D3746" w14:textId="77777777" w:rsidR="00806FBC" w:rsidRDefault="00806FBC" w:rsidP="00806FBC">
      <w:pPr>
        <w:pStyle w:val="ListParagraph"/>
      </w:pPr>
    </w:p>
    <w:p w14:paraId="434741D0" w14:textId="716C2686" w:rsidR="00806FBC" w:rsidRDefault="00C103A5" w:rsidP="00C103A5">
      <w:pPr>
        <w:pStyle w:val="ListParagraph"/>
        <w:numPr>
          <w:ilvl w:val="0"/>
          <w:numId w:val="17"/>
        </w:numPr>
        <w:jc w:val="right"/>
      </w:pPr>
      <w:r>
        <w:rPr>
          <w:noProof/>
        </w:rPr>
        <w:drawing>
          <wp:anchor distT="0" distB="0" distL="114300" distR="114300" simplePos="0" relativeHeight="251671554" behindDoc="1" locked="0" layoutInCell="1" allowOverlap="1" wp14:anchorId="2F1EA6F5" wp14:editId="05213578">
            <wp:simplePos x="0" y="0"/>
            <wp:positionH relativeFrom="column">
              <wp:posOffset>-696511</wp:posOffset>
            </wp:positionH>
            <wp:positionV relativeFrom="paragraph">
              <wp:posOffset>229046</wp:posOffset>
            </wp:positionV>
            <wp:extent cx="1787515" cy="993406"/>
            <wp:effectExtent l="38100" t="76200" r="41910" b="73660"/>
            <wp:wrapNone/>
            <wp:docPr id="13" name="Picture 13" descr="A car on the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A car on the road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26244">
                      <a:off x="0" y="0"/>
                      <a:ext cx="1792251" cy="9960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6FBC" w:rsidRPr="007A2113">
        <w:rPr>
          <w:color w:val="9B57D3" w:themeColor="accent2"/>
        </w:rPr>
        <w:t xml:space="preserve">Speedy: </w:t>
      </w:r>
      <w:r w:rsidR="00806FBC">
        <w:t>-</w:t>
      </w:r>
      <w:r w:rsidR="002900A2">
        <w:t xml:space="preserve"> </w:t>
      </w:r>
      <w:r w:rsidR="00A72FFC">
        <w:t xml:space="preserve">This car is built for speed and is one of the fastest cars in the base game. Modelled after </w:t>
      </w:r>
      <w:r w:rsidR="00785E16">
        <w:t>many kinds of</w:t>
      </w:r>
      <w:r w:rsidR="003A1BE4">
        <w:t xml:space="preserve"> Supercars as they are all usually quite fast.</w:t>
      </w:r>
    </w:p>
    <w:p w14:paraId="6D40D31C" w14:textId="484831E8" w:rsidR="00806FBC" w:rsidRDefault="00806FBC" w:rsidP="00806FBC">
      <w:pPr>
        <w:pStyle w:val="ListParagraph"/>
      </w:pPr>
    </w:p>
    <w:p w14:paraId="0BEC46CC" w14:textId="62E5D927" w:rsidR="00806FBC" w:rsidRDefault="00806FBC" w:rsidP="00806FBC">
      <w:pPr>
        <w:pStyle w:val="ListParagraph"/>
      </w:pPr>
    </w:p>
    <w:p w14:paraId="6F4CB081" w14:textId="02BE0833" w:rsidR="00806FBC" w:rsidRDefault="00806FBC" w:rsidP="00806FBC">
      <w:pPr>
        <w:pStyle w:val="ListParagraph"/>
      </w:pPr>
    </w:p>
    <w:p w14:paraId="0EF7FAE1" w14:textId="684326B7" w:rsidR="00806FBC" w:rsidRDefault="00806FBC" w:rsidP="00806FBC">
      <w:pPr>
        <w:pStyle w:val="ListParagraph"/>
      </w:pPr>
    </w:p>
    <w:p w14:paraId="0DEE59F3" w14:textId="2F8AE8EA" w:rsidR="00806FBC" w:rsidRDefault="00016754" w:rsidP="00806FBC">
      <w:pPr>
        <w:pStyle w:val="ListParagraph"/>
        <w:numPr>
          <w:ilvl w:val="0"/>
          <w:numId w:val="17"/>
        </w:numPr>
      </w:pPr>
      <w:r>
        <w:rPr>
          <w:noProof/>
        </w:rPr>
        <w:drawing>
          <wp:anchor distT="0" distB="0" distL="114300" distR="114300" simplePos="0" relativeHeight="251672578" behindDoc="1" locked="0" layoutInCell="1" allowOverlap="1" wp14:anchorId="0523A2B6" wp14:editId="0EBE2222">
            <wp:simplePos x="0" y="0"/>
            <wp:positionH relativeFrom="column">
              <wp:posOffset>4654921</wp:posOffset>
            </wp:positionH>
            <wp:positionV relativeFrom="paragraph">
              <wp:posOffset>422910</wp:posOffset>
            </wp:positionV>
            <wp:extent cx="1858010" cy="996112"/>
            <wp:effectExtent l="38100" t="76200" r="46990" b="71120"/>
            <wp:wrapNone/>
            <wp:docPr id="14" name="Picture 14" descr="A black race car on a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black race car on a road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47884">
                      <a:off x="0" y="0"/>
                      <a:ext cx="1858010" cy="9961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06FBC" w:rsidRPr="007A2113">
        <w:rPr>
          <w:color w:val="9B57D3" w:themeColor="accent2"/>
        </w:rPr>
        <w:t xml:space="preserve">Grippy: </w:t>
      </w:r>
      <w:r w:rsidR="00806FBC">
        <w:t>-</w:t>
      </w:r>
      <w:r w:rsidR="003A1BE4">
        <w:t xml:space="preserve"> Sticking to the track is the name of this cars game and it does just that incredibly well. Modelled after a Heavy Formula Car</w:t>
      </w:r>
      <w:r w:rsidR="000C6D5B">
        <w:t xml:space="preserve"> as they are built for gripping to racetrack surfaces to maximise speed.</w:t>
      </w:r>
    </w:p>
    <w:p w14:paraId="1DF11320" w14:textId="3EDB5C18" w:rsidR="00C361DA" w:rsidRDefault="00C361DA" w:rsidP="00C361DA">
      <w:pPr>
        <w:pStyle w:val="ListParagraph"/>
      </w:pPr>
    </w:p>
    <w:p w14:paraId="3712BCE6" w14:textId="2F81FD4E" w:rsidR="00C361DA" w:rsidRDefault="00C361DA" w:rsidP="00C361DA">
      <w:pPr>
        <w:pStyle w:val="ListParagraph"/>
      </w:pPr>
    </w:p>
    <w:p w14:paraId="5569F92B" w14:textId="50162A4B" w:rsidR="00C361DA" w:rsidRDefault="00C361DA" w:rsidP="00C361DA">
      <w:pPr>
        <w:pStyle w:val="ListParagraph"/>
      </w:pPr>
    </w:p>
    <w:p w14:paraId="62C7DAFA" w14:textId="6201F92A" w:rsidR="00C361DA" w:rsidRDefault="00C361DA" w:rsidP="00C361DA">
      <w:pPr>
        <w:pStyle w:val="ListParagraph"/>
      </w:pPr>
    </w:p>
    <w:p w14:paraId="070627B0" w14:textId="21C2EFC3" w:rsidR="00AB799B" w:rsidRDefault="00806FBC" w:rsidP="00C103A5">
      <w:pPr>
        <w:pStyle w:val="ListParagraph"/>
        <w:numPr>
          <w:ilvl w:val="0"/>
          <w:numId w:val="17"/>
        </w:numPr>
        <w:jc w:val="right"/>
      </w:pPr>
      <w:r w:rsidRPr="007A2113">
        <w:rPr>
          <w:color w:val="9B57D3" w:themeColor="accent2"/>
        </w:rPr>
        <w:t>Drifty</w:t>
      </w:r>
      <w:r w:rsidR="00C361DA" w:rsidRPr="007A2113">
        <w:rPr>
          <w:color w:val="9B57D3" w:themeColor="accent2"/>
        </w:rPr>
        <w:t xml:space="preserve">: </w:t>
      </w:r>
      <w:r w:rsidR="00C361DA">
        <w:t>-</w:t>
      </w:r>
      <w:r w:rsidR="000C6D5B">
        <w:t xml:space="preserve"> </w:t>
      </w:r>
      <w:r w:rsidR="004B5685">
        <w:t>Handling is this car</w:t>
      </w:r>
      <w:r w:rsidR="00657CDC">
        <w:t>’</w:t>
      </w:r>
      <w:r w:rsidR="004B5685">
        <w:t>s strong suit, it</w:t>
      </w:r>
      <w:r w:rsidR="001D50F2">
        <w:t>’s able get around corners with ease</w:t>
      </w:r>
      <w:r w:rsidR="004114CD">
        <w:t xml:space="preserve"> and never misses a turn outside of maybe oversteering</w:t>
      </w:r>
      <w:r w:rsidR="00657CDC">
        <w:t xml:space="preserve">. Modelled after a typical drift car with </w:t>
      </w:r>
      <w:r w:rsidR="000E20F8">
        <w:t>cambered wheels</w:t>
      </w:r>
      <w:r w:rsidR="002D4AF9">
        <w:t>.</w:t>
      </w:r>
    </w:p>
    <w:p w14:paraId="785C68B0" w14:textId="6B6BAE32" w:rsidR="00B65E0D" w:rsidRDefault="006653D9" w:rsidP="00B65E0D">
      <w:pPr>
        <w:pStyle w:val="ListParagraph"/>
        <w:rPr>
          <w:color w:val="9B57D3" w:themeColor="accent2"/>
        </w:rPr>
      </w:pPr>
      <w:r>
        <w:rPr>
          <w:noProof/>
        </w:rPr>
        <w:drawing>
          <wp:anchor distT="0" distB="0" distL="114300" distR="114300" simplePos="0" relativeHeight="251673602" behindDoc="1" locked="0" layoutInCell="1" allowOverlap="1" wp14:anchorId="502DDD1A" wp14:editId="4EB5CFD5">
            <wp:simplePos x="0" y="0"/>
            <wp:positionH relativeFrom="page">
              <wp:posOffset>234314</wp:posOffset>
            </wp:positionH>
            <wp:positionV relativeFrom="paragraph">
              <wp:posOffset>25400</wp:posOffset>
            </wp:positionV>
            <wp:extent cx="1721940" cy="852385"/>
            <wp:effectExtent l="38100" t="76200" r="31115" b="81280"/>
            <wp:wrapNone/>
            <wp:docPr id="15" name="Picture 15" descr="A car on the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A car on the road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39643">
                      <a:off x="0" y="0"/>
                      <a:ext cx="1721940" cy="852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FBAA01" w14:textId="269ABB99" w:rsidR="00B65E0D" w:rsidRDefault="00B65E0D" w:rsidP="00B65E0D">
      <w:pPr>
        <w:pStyle w:val="ListParagraph"/>
        <w:rPr>
          <w:color w:val="9B57D3" w:themeColor="accent2"/>
        </w:rPr>
      </w:pPr>
    </w:p>
    <w:p w14:paraId="6113E2A9" w14:textId="34779A6A" w:rsidR="00B65E0D" w:rsidRDefault="00B65E0D" w:rsidP="00B65E0D">
      <w:pPr>
        <w:pStyle w:val="ListParagraph"/>
      </w:pPr>
    </w:p>
    <w:p w14:paraId="2AAAB158" w14:textId="77777777" w:rsidR="00B65E0D" w:rsidRDefault="00B65E0D" w:rsidP="00B65E0D">
      <w:pPr>
        <w:pStyle w:val="ListParagraph"/>
      </w:pPr>
    </w:p>
    <w:p w14:paraId="0C16BDB9" w14:textId="2D7F0D30" w:rsidR="002D4AF9" w:rsidRDefault="002D4AF9" w:rsidP="002D4AF9">
      <w:r>
        <w:t xml:space="preserve">I also </w:t>
      </w:r>
      <w:r w:rsidR="00B65E0D">
        <w:t>must</w:t>
      </w:r>
      <w:r>
        <w:t xml:space="preserve"> consider the </w:t>
      </w:r>
      <w:r w:rsidR="007B163C">
        <w:t>experience and skill</w:t>
      </w:r>
      <w:r>
        <w:t xml:space="preserve"> gap between players as people will be entering the track at different skill </w:t>
      </w:r>
      <w:r w:rsidR="00B65E0D">
        <w:t>levels</w:t>
      </w:r>
      <w:r w:rsidR="005468B6">
        <w:t>:</w:t>
      </w:r>
    </w:p>
    <w:p w14:paraId="4D13F64F" w14:textId="17DB3A53" w:rsidR="006E6838" w:rsidRDefault="001C47DC" w:rsidP="006653D9">
      <w:pPr>
        <w:pStyle w:val="ListParagraph"/>
        <w:numPr>
          <w:ilvl w:val="0"/>
          <w:numId w:val="17"/>
        </w:numPr>
      </w:pPr>
      <w:r w:rsidRPr="00047EEB">
        <w:rPr>
          <w:color w:val="9B57D3" w:themeColor="accent2"/>
        </w:rPr>
        <w:t xml:space="preserve">Beginner: </w:t>
      </w:r>
      <w:r>
        <w:t>-</w:t>
      </w:r>
      <w:r w:rsidR="001755AA">
        <w:t xml:space="preserve"> </w:t>
      </w:r>
      <w:r w:rsidR="00CA0A0E">
        <w:t xml:space="preserve">These kinds of players can be relatively new to the genre or the game itself and thusly must be taught the </w:t>
      </w:r>
      <w:r w:rsidR="00C86D67">
        <w:rPr>
          <w:color w:val="9B57D3" w:themeColor="accent2"/>
        </w:rPr>
        <w:t>F</w:t>
      </w:r>
      <w:r w:rsidR="00CA0A0E" w:rsidRPr="00C86D67">
        <w:rPr>
          <w:color w:val="9B57D3" w:themeColor="accent2"/>
        </w:rPr>
        <w:t>undamentals</w:t>
      </w:r>
      <w:r w:rsidR="00CA0A0E">
        <w:t xml:space="preserve"> correctly, that’s why this track does</w:t>
      </w:r>
      <w:r w:rsidR="0015361E">
        <w:t>n’t start too hard as to not turn away potentially entry level players.</w:t>
      </w:r>
      <w:r w:rsidR="00302033">
        <w:t xml:space="preserve"> They are probably best to start with </w:t>
      </w:r>
      <w:r w:rsidR="00302033" w:rsidRPr="004A25C2">
        <w:rPr>
          <w:color w:val="9B57D3" w:themeColor="accent2"/>
        </w:rPr>
        <w:t>Sporty</w:t>
      </w:r>
      <w:r w:rsidR="00302033">
        <w:t xml:space="preserve"> as it is the most all-around of the </w:t>
      </w:r>
      <w:r w:rsidR="004A25C2">
        <w:t>4 base cars.</w:t>
      </w:r>
      <w:r w:rsidR="00102C70">
        <w:t xml:space="preserve"> The first few turns and obstacles teach new players </w:t>
      </w:r>
      <w:r w:rsidR="00291867">
        <w:t>wha</w:t>
      </w:r>
      <w:r w:rsidR="00047EEB">
        <w:t xml:space="preserve">t they will expect when playing </w:t>
      </w:r>
      <w:r w:rsidR="00047EEB" w:rsidRPr="00047EEB">
        <w:rPr>
          <w:color w:val="9B57D3" w:themeColor="accent2"/>
        </w:rPr>
        <w:t>Turbo Sliders Unlimited</w:t>
      </w:r>
      <w:r w:rsidR="00047EEB">
        <w:t>.</w:t>
      </w:r>
    </w:p>
    <w:p w14:paraId="4F4412E0" w14:textId="77777777" w:rsidR="00047EEB" w:rsidRDefault="00047EEB" w:rsidP="00047EEB">
      <w:pPr>
        <w:pStyle w:val="ListParagraph"/>
      </w:pPr>
    </w:p>
    <w:p w14:paraId="075732CD" w14:textId="4F30365C" w:rsidR="006E6838" w:rsidRDefault="001C47DC" w:rsidP="006653D9">
      <w:pPr>
        <w:pStyle w:val="ListParagraph"/>
        <w:numPr>
          <w:ilvl w:val="0"/>
          <w:numId w:val="17"/>
        </w:numPr>
      </w:pPr>
      <w:r w:rsidRPr="0017592B">
        <w:rPr>
          <w:color w:val="9B57D3" w:themeColor="accent2"/>
        </w:rPr>
        <w:t xml:space="preserve">Intermediate: </w:t>
      </w:r>
      <w:r>
        <w:t>-</w:t>
      </w:r>
      <w:r w:rsidR="001755AA">
        <w:t xml:space="preserve"> </w:t>
      </w:r>
      <w:r w:rsidR="00BE603A">
        <w:t>These kinds of players will be a little more experienced with the game and potentially the level itself if they have played it enough times</w:t>
      </w:r>
      <w:r w:rsidR="004A25C2">
        <w:t>,</w:t>
      </w:r>
      <w:r w:rsidR="001643D4">
        <w:t xml:space="preserve"> </w:t>
      </w:r>
      <w:r w:rsidR="00C86D67">
        <w:t xml:space="preserve">they know the </w:t>
      </w:r>
      <w:r w:rsidR="00C86D67">
        <w:rPr>
          <w:color w:val="9B57D3" w:themeColor="accent2"/>
        </w:rPr>
        <w:t>F</w:t>
      </w:r>
      <w:r w:rsidR="00C86D67" w:rsidRPr="00C86D67">
        <w:rPr>
          <w:color w:val="9B57D3" w:themeColor="accent2"/>
        </w:rPr>
        <w:t>undamentals</w:t>
      </w:r>
      <w:r w:rsidR="00C86D67">
        <w:t xml:space="preserve"> and have begun to try some of the more </w:t>
      </w:r>
      <w:r w:rsidR="00C86D67" w:rsidRPr="00C86D67">
        <w:rPr>
          <w:color w:val="9B57D3" w:themeColor="accent2"/>
        </w:rPr>
        <w:t>Skilled Techniques</w:t>
      </w:r>
      <w:r w:rsidR="00C86D67">
        <w:t>. T</w:t>
      </w:r>
      <w:r w:rsidR="00D371F9">
        <w:t>his track offers challenges throughout that the average player will</w:t>
      </w:r>
      <w:r w:rsidR="00490E25">
        <w:t xml:space="preserve"> come across, they may also choose to </w:t>
      </w:r>
      <w:r w:rsidR="008259BC">
        <w:t xml:space="preserve">use </w:t>
      </w:r>
      <w:r w:rsidR="008259BC" w:rsidRPr="0017592B">
        <w:rPr>
          <w:color w:val="9B57D3" w:themeColor="accent2"/>
        </w:rPr>
        <w:t>Speedy</w:t>
      </w:r>
      <w:r w:rsidR="008259BC">
        <w:t xml:space="preserve"> or </w:t>
      </w:r>
      <w:r w:rsidR="008259BC" w:rsidRPr="0017592B">
        <w:rPr>
          <w:color w:val="9B57D3" w:themeColor="accent2"/>
        </w:rPr>
        <w:t>Grippy</w:t>
      </w:r>
      <w:r w:rsidR="008259BC">
        <w:t xml:space="preserve"> as they are for players who </w:t>
      </w:r>
      <w:r w:rsidR="0017592B">
        <w:t>aren’t necessarily new but are seeking a bit more challenge</w:t>
      </w:r>
      <w:r w:rsidR="005B59BC">
        <w:t>, that’s why this track starts off hard and gradually ramps up the difficulty.</w:t>
      </w:r>
    </w:p>
    <w:p w14:paraId="2B8E16CF" w14:textId="139F5211" w:rsidR="001755AA" w:rsidRDefault="001755AA" w:rsidP="006E6838">
      <w:pPr>
        <w:pStyle w:val="ListParagraph"/>
        <w:numPr>
          <w:ilvl w:val="0"/>
          <w:numId w:val="17"/>
        </w:numPr>
      </w:pPr>
      <w:r w:rsidRPr="00EB0E98">
        <w:rPr>
          <w:color w:val="9B57D3" w:themeColor="accent2"/>
        </w:rPr>
        <w:t xml:space="preserve">Professional: </w:t>
      </w:r>
      <w:r>
        <w:t xml:space="preserve">- </w:t>
      </w:r>
      <w:r w:rsidR="005B59BC">
        <w:t xml:space="preserve">These kinds of players are well versed in the genre they are playing and have </w:t>
      </w:r>
      <w:r w:rsidR="001643D4">
        <w:t xml:space="preserve">mastered the </w:t>
      </w:r>
      <w:r w:rsidR="00C86D67" w:rsidRPr="00EB0E98">
        <w:rPr>
          <w:color w:val="9B57D3" w:themeColor="accent2"/>
        </w:rPr>
        <w:t>F</w:t>
      </w:r>
      <w:r w:rsidR="001643D4" w:rsidRPr="00EB0E98">
        <w:rPr>
          <w:color w:val="9B57D3" w:themeColor="accent2"/>
        </w:rPr>
        <w:t>undamentals</w:t>
      </w:r>
      <w:r w:rsidR="001643D4">
        <w:t xml:space="preserve"> and </w:t>
      </w:r>
      <w:r w:rsidR="00C86D67" w:rsidRPr="00EB0E98">
        <w:rPr>
          <w:color w:val="9B57D3" w:themeColor="accent2"/>
        </w:rPr>
        <w:t>S</w:t>
      </w:r>
      <w:r w:rsidR="001643D4" w:rsidRPr="00EB0E98">
        <w:rPr>
          <w:color w:val="9B57D3" w:themeColor="accent2"/>
        </w:rPr>
        <w:t xml:space="preserve">killed </w:t>
      </w:r>
      <w:r w:rsidR="00C86D67" w:rsidRPr="00EB0E98">
        <w:rPr>
          <w:color w:val="9B57D3" w:themeColor="accent2"/>
        </w:rPr>
        <w:t>T</w:t>
      </w:r>
      <w:r w:rsidR="001643D4" w:rsidRPr="00EB0E98">
        <w:rPr>
          <w:color w:val="9B57D3" w:themeColor="accent2"/>
        </w:rPr>
        <w:t>echniques</w:t>
      </w:r>
      <w:r w:rsidR="00DE306D">
        <w:t xml:space="preserve">, so they seek </w:t>
      </w:r>
      <w:r w:rsidR="00B469B2">
        <w:t>some</w:t>
      </w:r>
      <w:r w:rsidR="00181613">
        <w:t xml:space="preserve"> challenge </w:t>
      </w:r>
      <w:r w:rsidR="00B469B2">
        <w:t xml:space="preserve">and try to push </w:t>
      </w:r>
      <w:r w:rsidR="00181613">
        <w:t>themselves</w:t>
      </w:r>
      <w:r w:rsidR="00270B9C">
        <w:t xml:space="preserve">. Throughout the track, there are </w:t>
      </w:r>
      <w:r w:rsidR="009C6A71">
        <w:t xml:space="preserve">a few </w:t>
      </w:r>
      <w:r w:rsidR="00885D62" w:rsidRPr="00EB0E98">
        <w:rPr>
          <w:color w:val="9B57D3" w:themeColor="accent2"/>
        </w:rPr>
        <w:t>S</w:t>
      </w:r>
      <w:r w:rsidR="009C6A71" w:rsidRPr="00EB0E98">
        <w:rPr>
          <w:color w:val="9B57D3" w:themeColor="accent2"/>
        </w:rPr>
        <w:t>hortcuts</w:t>
      </w:r>
      <w:r w:rsidR="009C6A71">
        <w:t xml:space="preserve"> that are left for any player that notices them, some of </w:t>
      </w:r>
      <w:r w:rsidR="00AA24F7">
        <w:t>them</w:t>
      </w:r>
      <w:r w:rsidR="009C6A71">
        <w:t xml:space="preserve"> require </w:t>
      </w:r>
      <w:r w:rsidR="00AC5215">
        <w:t>a bit of skill to pull off but are super rewarding when they do</w:t>
      </w:r>
      <w:r w:rsidR="00AA24F7">
        <w:t xml:space="preserve">. The middle of the track contains the most difficult section being a </w:t>
      </w:r>
      <w:r w:rsidR="00EB0E98">
        <w:t>sharp</w:t>
      </w:r>
      <w:r w:rsidR="00AA24F7">
        <w:t xml:space="preserve"> </w:t>
      </w:r>
      <w:r w:rsidR="00EB0E98" w:rsidRPr="00EB0E98">
        <w:rPr>
          <w:color w:val="9B57D3" w:themeColor="accent2"/>
        </w:rPr>
        <w:t>U-turn</w:t>
      </w:r>
      <w:r w:rsidR="00EB0E98">
        <w:t>, so a professional player may be challenged depending on how well they know the track’s layout from playing it repeatedly.</w:t>
      </w:r>
    </w:p>
    <w:p w14:paraId="378B097A" w14:textId="29620D8C" w:rsidR="003D476D" w:rsidRDefault="0012299C" w:rsidP="003D476D">
      <w:r>
        <w:rPr>
          <w:noProof/>
        </w:rPr>
        <w:drawing>
          <wp:anchor distT="0" distB="0" distL="114300" distR="114300" simplePos="0" relativeHeight="251674626" behindDoc="1" locked="0" layoutInCell="1" allowOverlap="1" wp14:anchorId="48A0A0ED" wp14:editId="6DC39CAC">
            <wp:simplePos x="0" y="0"/>
            <wp:positionH relativeFrom="margin">
              <wp:posOffset>2085975</wp:posOffset>
            </wp:positionH>
            <wp:positionV relativeFrom="paragraph">
              <wp:posOffset>433070</wp:posOffset>
            </wp:positionV>
            <wp:extent cx="3095625" cy="2418607"/>
            <wp:effectExtent l="76200" t="95250" r="85725" b="96520"/>
            <wp:wrapNone/>
            <wp:docPr id="16" name="Picture 16" descr="A group of cars on a roa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A group of cars on a road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8211">
                      <a:off x="0" y="0"/>
                      <a:ext cx="3095625" cy="24186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D476D" w:rsidRPr="003D476D">
        <w:rPr>
          <w:color w:val="9B57D3" w:themeColor="accent2"/>
        </w:rPr>
        <w:t>Finally</w:t>
      </w:r>
      <w:r w:rsidR="003D476D" w:rsidRPr="003D476D">
        <w:t>,</w:t>
      </w:r>
      <w:r w:rsidR="003D476D">
        <w:t xml:space="preserve"> I must also consider the </w:t>
      </w:r>
      <w:r w:rsidR="003D476D" w:rsidRPr="003D476D">
        <w:rPr>
          <w:color w:val="9B57D3" w:themeColor="accent2"/>
        </w:rPr>
        <w:t>Multiplayer</w:t>
      </w:r>
      <w:r w:rsidR="003D476D">
        <w:t xml:space="preserve"> aspect of the game as any </w:t>
      </w:r>
      <w:r w:rsidR="003D476D" w:rsidRPr="003D476D">
        <w:rPr>
          <w:color w:val="9B57D3" w:themeColor="accent2"/>
        </w:rPr>
        <w:t xml:space="preserve">Online Lobby </w:t>
      </w:r>
      <w:r w:rsidR="003D476D">
        <w:t xml:space="preserve">of </w:t>
      </w:r>
      <w:r w:rsidR="003D476D" w:rsidRPr="003D476D">
        <w:rPr>
          <w:color w:val="9B57D3" w:themeColor="accent2"/>
        </w:rPr>
        <w:t xml:space="preserve">Turbo Sliders Unlimited </w:t>
      </w:r>
      <w:r w:rsidR="003D476D">
        <w:t xml:space="preserve">can hold up to </w:t>
      </w:r>
      <w:r w:rsidR="003D476D" w:rsidRPr="003D476D">
        <w:rPr>
          <w:color w:val="9B57D3" w:themeColor="accent2"/>
        </w:rPr>
        <w:t xml:space="preserve">20 </w:t>
      </w:r>
      <w:r w:rsidR="003D476D">
        <w:rPr>
          <w:color w:val="9B57D3" w:themeColor="accent2"/>
        </w:rPr>
        <w:t>P</w:t>
      </w:r>
      <w:r w:rsidR="003D476D" w:rsidRPr="003D476D">
        <w:rPr>
          <w:color w:val="9B57D3" w:themeColor="accent2"/>
        </w:rPr>
        <w:t>layers</w:t>
      </w:r>
      <w:r w:rsidR="003D476D">
        <w:t>.</w:t>
      </w:r>
    </w:p>
    <w:p w14:paraId="3DBA834C" w14:textId="0C51637B" w:rsidR="00CD6A9B" w:rsidRDefault="00CD6A9B" w:rsidP="003D476D"/>
    <w:p w14:paraId="4158BC39" w14:textId="77777777" w:rsidR="00CD6A9B" w:rsidRDefault="00CD6A9B" w:rsidP="003D476D"/>
    <w:p w14:paraId="75711C23" w14:textId="77777777" w:rsidR="00CD6A9B" w:rsidRDefault="00CD6A9B" w:rsidP="003D476D"/>
    <w:p w14:paraId="28B3FC5F" w14:textId="77777777" w:rsidR="00CD6A9B" w:rsidRDefault="00CD6A9B" w:rsidP="003D476D"/>
    <w:p w14:paraId="1B9EED89" w14:textId="77777777" w:rsidR="00CD6A9B" w:rsidRDefault="00CD6A9B" w:rsidP="003D476D"/>
    <w:p w14:paraId="33C007DB" w14:textId="77777777" w:rsidR="00CD6A9B" w:rsidRDefault="00CD6A9B" w:rsidP="003D476D"/>
    <w:p w14:paraId="43BBE0CF" w14:textId="77777777" w:rsidR="00CD6A9B" w:rsidRDefault="00CD6A9B" w:rsidP="003D476D"/>
    <w:p w14:paraId="58549726" w14:textId="77777777" w:rsidR="00CD6A9B" w:rsidRPr="00A02861" w:rsidRDefault="00CD6A9B" w:rsidP="003D476D"/>
    <w:p w14:paraId="4812DC17" w14:textId="3B771F16" w:rsidR="009D4C1B" w:rsidRPr="005468B6" w:rsidRDefault="31854B07" w:rsidP="004F4E34">
      <w:pPr>
        <w:pStyle w:val="Heading2"/>
        <w:jc w:val="left"/>
        <w:rPr>
          <w:u w:val="single"/>
        </w:rPr>
      </w:pPr>
      <w:bookmarkStart w:id="5" w:name="_Toc159854404"/>
      <w:r w:rsidRPr="005468B6">
        <w:rPr>
          <w:u w:val="single"/>
        </w:rPr>
        <w:t>Expected Player Experience</w:t>
      </w:r>
      <w:r w:rsidR="00A023C6" w:rsidRPr="005468B6">
        <w:rPr>
          <w:u w:val="single"/>
        </w:rPr>
        <w:t>:</w:t>
      </w:r>
      <w:bookmarkEnd w:id="5"/>
    </w:p>
    <w:p w14:paraId="0AA3C44B" w14:textId="70C673D2" w:rsidR="00805713" w:rsidRDefault="00025914" w:rsidP="00025914">
      <w:r w:rsidRPr="00242572">
        <w:rPr>
          <w:color w:val="9B57D3" w:themeColor="accent2"/>
        </w:rPr>
        <w:t>Players</w:t>
      </w:r>
      <w:r>
        <w:t xml:space="preserve"> can </w:t>
      </w:r>
      <w:r w:rsidR="00242572" w:rsidRPr="00242572">
        <w:rPr>
          <w:color w:val="9B57D3" w:themeColor="accent2"/>
        </w:rPr>
        <w:t>E</w:t>
      </w:r>
      <w:r w:rsidRPr="00242572">
        <w:rPr>
          <w:color w:val="9B57D3" w:themeColor="accent2"/>
        </w:rPr>
        <w:t>xpect</w:t>
      </w:r>
      <w:r>
        <w:t xml:space="preserve"> to </w:t>
      </w:r>
      <w:r w:rsidR="00242572" w:rsidRPr="00242572">
        <w:rPr>
          <w:color w:val="9B57D3" w:themeColor="accent2"/>
        </w:rPr>
        <w:t>E</w:t>
      </w:r>
      <w:r w:rsidRPr="00242572">
        <w:rPr>
          <w:color w:val="9B57D3" w:themeColor="accent2"/>
        </w:rPr>
        <w:t>xperience</w:t>
      </w:r>
      <w:r w:rsidR="00242572">
        <w:t>:</w:t>
      </w:r>
    </w:p>
    <w:p w14:paraId="67866E20" w14:textId="26164A78" w:rsidR="00242572" w:rsidRDefault="00401949" w:rsidP="00242572">
      <w:pPr>
        <w:pStyle w:val="ListParagraph"/>
        <w:numPr>
          <w:ilvl w:val="0"/>
          <w:numId w:val="17"/>
        </w:numPr>
      </w:pPr>
      <w:r>
        <w:t xml:space="preserve">A </w:t>
      </w:r>
      <w:r w:rsidRPr="00B944C7">
        <w:rPr>
          <w:color w:val="9B57D3" w:themeColor="accent2"/>
        </w:rPr>
        <w:t>Chaotic</w:t>
      </w:r>
      <w:r>
        <w:t xml:space="preserve"> and </w:t>
      </w:r>
      <w:r w:rsidRPr="00B944C7">
        <w:rPr>
          <w:color w:val="9B57D3" w:themeColor="accent2"/>
        </w:rPr>
        <w:t>Hectic</w:t>
      </w:r>
      <w:r>
        <w:t xml:space="preserve"> environment where up to </w:t>
      </w:r>
      <w:r w:rsidRPr="00B944C7">
        <w:rPr>
          <w:color w:val="9B57D3" w:themeColor="accent2"/>
        </w:rPr>
        <w:t xml:space="preserve">20 </w:t>
      </w:r>
      <w:r w:rsidR="00B944C7">
        <w:rPr>
          <w:color w:val="9B57D3" w:themeColor="accent2"/>
        </w:rPr>
        <w:t>P</w:t>
      </w:r>
      <w:r w:rsidRPr="00B944C7">
        <w:rPr>
          <w:color w:val="9B57D3" w:themeColor="accent2"/>
        </w:rPr>
        <w:t xml:space="preserve">layers </w:t>
      </w:r>
      <w:r>
        <w:t xml:space="preserve">of </w:t>
      </w:r>
      <w:r w:rsidR="00275E11">
        <w:t xml:space="preserve">varying skills and abilities are </w:t>
      </w:r>
      <w:r w:rsidR="00B944C7" w:rsidRPr="00B944C7">
        <w:rPr>
          <w:color w:val="9B57D3" w:themeColor="accent2"/>
        </w:rPr>
        <w:t>R</w:t>
      </w:r>
      <w:r w:rsidR="00275E11" w:rsidRPr="00B944C7">
        <w:rPr>
          <w:color w:val="9B57D3" w:themeColor="accent2"/>
        </w:rPr>
        <w:t>acing</w:t>
      </w:r>
      <w:r w:rsidR="00275E11">
        <w:t xml:space="preserve"> </w:t>
      </w:r>
      <w:r w:rsidR="00244AF3">
        <w:t>against each other.</w:t>
      </w:r>
    </w:p>
    <w:p w14:paraId="27784212" w14:textId="3AE49E6C" w:rsidR="00244AF3" w:rsidRDefault="00244AF3" w:rsidP="00242572">
      <w:pPr>
        <w:pStyle w:val="ListParagraph"/>
        <w:numPr>
          <w:ilvl w:val="0"/>
          <w:numId w:val="17"/>
        </w:numPr>
      </w:pPr>
      <w:r>
        <w:t xml:space="preserve">A set of </w:t>
      </w:r>
      <w:r w:rsidRPr="00B944C7">
        <w:rPr>
          <w:color w:val="9B57D3" w:themeColor="accent2"/>
        </w:rPr>
        <w:t>Obstacles</w:t>
      </w:r>
      <w:r>
        <w:t xml:space="preserve"> that are out to stop the player</w:t>
      </w:r>
      <w:r w:rsidR="004E2495">
        <w:t xml:space="preserve"> by getting in their way all the while other players are trying to do the same thing.</w:t>
      </w:r>
    </w:p>
    <w:p w14:paraId="292C9F33" w14:textId="18A75597" w:rsidR="004E2495" w:rsidRDefault="004E2495" w:rsidP="00242572">
      <w:pPr>
        <w:pStyle w:val="ListParagraph"/>
        <w:numPr>
          <w:ilvl w:val="0"/>
          <w:numId w:val="17"/>
        </w:numPr>
      </w:pPr>
      <w:r>
        <w:t xml:space="preserve">Turns of varying </w:t>
      </w:r>
      <w:r w:rsidR="00B944C7" w:rsidRPr="00B944C7">
        <w:rPr>
          <w:color w:val="9B57D3" w:themeColor="accent2"/>
        </w:rPr>
        <w:t>D</w:t>
      </w:r>
      <w:r w:rsidRPr="00B944C7">
        <w:rPr>
          <w:color w:val="9B57D3" w:themeColor="accent2"/>
        </w:rPr>
        <w:t>ifficulty</w:t>
      </w:r>
      <w:r>
        <w:t xml:space="preserve"> to help </w:t>
      </w:r>
      <w:r w:rsidR="00B944C7" w:rsidRPr="00B944C7">
        <w:rPr>
          <w:color w:val="9B57D3" w:themeColor="accent2"/>
        </w:rPr>
        <w:t>T</w:t>
      </w:r>
      <w:r w:rsidRPr="00B944C7">
        <w:rPr>
          <w:color w:val="9B57D3" w:themeColor="accent2"/>
        </w:rPr>
        <w:t>each</w:t>
      </w:r>
      <w:r>
        <w:t xml:space="preserve"> and </w:t>
      </w:r>
      <w:r w:rsidR="00B944C7" w:rsidRPr="00B944C7">
        <w:rPr>
          <w:color w:val="9B57D3" w:themeColor="accent2"/>
        </w:rPr>
        <w:t>C</w:t>
      </w:r>
      <w:r w:rsidRPr="00B944C7">
        <w:rPr>
          <w:color w:val="9B57D3" w:themeColor="accent2"/>
        </w:rPr>
        <w:t>hallenge</w:t>
      </w:r>
      <w:r>
        <w:t xml:space="preserve"> the player</w:t>
      </w:r>
      <w:r w:rsidR="0097665A">
        <w:t xml:space="preserve"> </w:t>
      </w:r>
      <w:r w:rsidR="008849DA">
        <w:t>on how to get around the track.</w:t>
      </w:r>
    </w:p>
    <w:p w14:paraId="7E82C0FD" w14:textId="05505224" w:rsidR="008849DA" w:rsidRDefault="008849DA" w:rsidP="00242572">
      <w:pPr>
        <w:pStyle w:val="ListParagraph"/>
        <w:numPr>
          <w:ilvl w:val="0"/>
          <w:numId w:val="17"/>
        </w:numPr>
      </w:pPr>
      <w:r>
        <w:t xml:space="preserve">They can also expect to experience </w:t>
      </w:r>
      <w:r w:rsidR="00B944C7" w:rsidRPr="00B944C7">
        <w:rPr>
          <w:color w:val="9B57D3" w:themeColor="accent2"/>
        </w:rPr>
        <w:t>S</w:t>
      </w:r>
      <w:r w:rsidRPr="00B944C7">
        <w:rPr>
          <w:color w:val="9B57D3" w:themeColor="accent2"/>
        </w:rPr>
        <w:t>hortcuts</w:t>
      </w:r>
      <w:r>
        <w:t xml:space="preserve"> if they go for them or if other players try to attempt them</w:t>
      </w:r>
      <w:r w:rsidR="00D036E4">
        <w:t>.</w:t>
      </w:r>
    </w:p>
    <w:p w14:paraId="45A1828C" w14:textId="66988D92" w:rsidR="00FE286D" w:rsidRPr="00805713" w:rsidRDefault="00D036E4" w:rsidP="00954674">
      <w:pPr>
        <w:pStyle w:val="ListParagraph"/>
        <w:numPr>
          <w:ilvl w:val="0"/>
          <w:numId w:val="17"/>
        </w:numPr>
      </w:pPr>
      <w:r>
        <w:t xml:space="preserve">If set to </w:t>
      </w:r>
      <w:r w:rsidR="00B944C7" w:rsidRPr="00B944C7">
        <w:rPr>
          <w:color w:val="9B57D3" w:themeColor="accent2"/>
        </w:rPr>
        <w:t>M</w:t>
      </w:r>
      <w:r w:rsidRPr="00B944C7">
        <w:rPr>
          <w:color w:val="9B57D3" w:themeColor="accent2"/>
        </w:rPr>
        <w:t xml:space="preserve">issile </w:t>
      </w:r>
      <w:r w:rsidR="00B944C7" w:rsidRPr="00B944C7">
        <w:rPr>
          <w:color w:val="9B57D3" w:themeColor="accent2"/>
        </w:rPr>
        <w:t>M</w:t>
      </w:r>
      <w:r w:rsidRPr="00B944C7">
        <w:rPr>
          <w:color w:val="9B57D3" w:themeColor="accent2"/>
        </w:rPr>
        <w:t>ode</w:t>
      </w:r>
      <w:r>
        <w:t xml:space="preserve">, then the </w:t>
      </w:r>
      <w:r w:rsidR="00B944C7" w:rsidRPr="00B944C7">
        <w:rPr>
          <w:color w:val="9B57D3" w:themeColor="accent2"/>
        </w:rPr>
        <w:t>E</w:t>
      </w:r>
      <w:r w:rsidRPr="00B944C7">
        <w:rPr>
          <w:color w:val="9B57D3" w:themeColor="accent2"/>
        </w:rPr>
        <w:t>nvironment</w:t>
      </w:r>
      <w:r>
        <w:t xml:space="preserve"> gets more insane as people are firing off </w:t>
      </w:r>
      <w:r w:rsidR="00B944C7" w:rsidRPr="00B944C7">
        <w:rPr>
          <w:color w:val="9B57D3" w:themeColor="accent2"/>
        </w:rPr>
        <w:t>R</w:t>
      </w:r>
      <w:r w:rsidRPr="00B944C7">
        <w:rPr>
          <w:color w:val="9B57D3" w:themeColor="accent2"/>
        </w:rPr>
        <w:t>ockets</w:t>
      </w:r>
      <w:r>
        <w:t xml:space="preserve"> left and right.</w:t>
      </w:r>
    </w:p>
    <w:p w14:paraId="7A06815E" w14:textId="2E3F895E" w:rsidR="009D4C1B" w:rsidRDefault="009D4C1B" w:rsidP="004F4E34">
      <w:pPr>
        <w:pStyle w:val="Heading2"/>
        <w:jc w:val="left"/>
        <w:rPr>
          <w:u w:val="single"/>
        </w:rPr>
      </w:pPr>
      <w:bookmarkStart w:id="6" w:name="_Toc159854405"/>
      <w:r w:rsidRPr="00417E93">
        <w:rPr>
          <w:u w:val="single"/>
        </w:rPr>
        <w:lastRenderedPageBreak/>
        <w:t>Bubble Map</w:t>
      </w:r>
      <w:r w:rsidR="00417E93" w:rsidRPr="00417E93">
        <w:rPr>
          <w:u w:val="single"/>
        </w:rPr>
        <w:t>:</w:t>
      </w:r>
      <w:bookmarkEnd w:id="6"/>
    </w:p>
    <w:p w14:paraId="6C346DD4" w14:textId="47B28109" w:rsidR="00FE286D" w:rsidRDefault="003B7923" w:rsidP="00FE286D">
      <w:r>
        <w:rPr>
          <w:noProof/>
        </w:rPr>
        <w:drawing>
          <wp:inline distT="0" distB="0" distL="0" distR="0" wp14:anchorId="065EB1C3" wp14:editId="7B0D48E5">
            <wp:extent cx="5724525" cy="7639050"/>
            <wp:effectExtent l="0" t="0" r="952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639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14BD4" w14:textId="39BFD8F6" w:rsidR="00213D8A" w:rsidRDefault="00213D8A" w:rsidP="00FE286D">
      <w:pPr>
        <w:rPr>
          <w:i/>
          <w:iCs/>
        </w:rPr>
      </w:pPr>
      <w:r w:rsidRPr="00213D8A">
        <w:rPr>
          <w:i/>
          <w:iCs/>
        </w:rPr>
        <w:t>An Image showing the Bubble Map of my Track, Beacon GP.</w:t>
      </w:r>
    </w:p>
    <w:p w14:paraId="1D7675B4" w14:textId="77777777" w:rsidR="0060335D" w:rsidRPr="0060335D" w:rsidRDefault="0060335D" w:rsidP="00FE286D"/>
    <w:p w14:paraId="42236318" w14:textId="5685A6D3" w:rsidR="009D4C1B" w:rsidRDefault="009D4C1B" w:rsidP="004F4E34">
      <w:pPr>
        <w:pStyle w:val="Heading2"/>
        <w:jc w:val="left"/>
        <w:rPr>
          <w:u w:val="single"/>
        </w:rPr>
      </w:pPr>
      <w:bookmarkStart w:id="7" w:name="_Toc159854406"/>
      <w:r w:rsidRPr="00417E93">
        <w:rPr>
          <w:u w:val="single"/>
        </w:rPr>
        <w:lastRenderedPageBreak/>
        <w:t>Beats and Pacing</w:t>
      </w:r>
      <w:r w:rsidR="00417E93">
        <w:rPr>
          <w:u w:val="single"/>
        </w:rPr>
        <w:t>:</w:t>
      </w:r>
      <w:bookmarkEnd w:id="7"/>
    </w:p>
    <w:p w14:paraId="42886D04" w14:textId="015E29E3" w:rsidR="00A45C3E" w:rsidRDefault="00A62F7E" w:rsidP="00A45C3E">
      <w:r>
        <w:rPr>
          <w:noProof/>
        </w:rPr>
        <w:drawing>
          <wp:inline distT="0" distB="0" distL="0" distR="0" wp14:anchorId="43F7ADFF" wp14:editId="543E9EC7">
            <wp:extent cx="5715000" cy="4286250"/>
            <wp:effectExtent l="0" t="0" r="0" b="0"/>
            <wp:docPr id="14470040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428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B90E13" w14:textId="79E2891D" w:rsidR="00A62F7E" w:rsidRPr="00A62F7E" w:rsidRDefault="00A62F7E" w:rsidP="00A45C3E">
      <w:pPr>
        <w:rPr>
          <w:i/>
          <w:iCs/>
        </w:rPr>
      </w:pPr>
      <w:r w:rsidRPr="00213D8A">
        <w:rPr>
          <w:i/>
          <w:iCs/>
        </w:rPr>
        <w:t>An Image showing the B</w:t>
      </w:r>
      <w:r>
        <w:rPr>
          <w:i/>
          <w:iCs/>
        </w:rPr>
        <w:t>eats and Pacing Diagram</w:t>
      </w:r>
      <w:r w:rsidRPr="00213D8A">
        <w:rPr>
          <w:i/>
          <w:iCs/>
        </w:rPr>
        <w:t xml:space="preserve"> of my Track, Beacon GP.</w:t>
      </w:r>
    </w:p>
    <w:p w14:paraId="3A27856E" w14:textId="05FDE151" w:rsidR="009D4C1B" w:rsidRPr="00417E93" w:rsidRDefault="009D4C1B" w:rsidP="004F4E34">
      <w:pPr>
        <w:pStyle w:val="Heading2"/>
        <w:jc w:val="left"/>
        <w:rPr>
          <w:u w:val="single"/>
        </w:rPr>
      </w:pPr>
      <w:bookmarkStart w:id="8" w:name="_Toc159854407"/>
      <w:r w:rsidRPr="00417E93">
        <w:rPr>
          <w:u w:val="single"/>
        </w:rPr>
        <w:t>Mechanics</w:t>
      </w:r>
      <w:r w:rsidR="001043C4" w:rsidRPr="00417E93">
        <w:rPr>
          <w:u w:val="single"/>
        </w:rPr>
        <w:t>:</w:t>
      </w:r>
      <w:bookmarkEnd w:id="8"/>
    </w:p>
    <w:p w14:paraId="23AB6AC4" w14:textId="63EE3972" w:rsidR="001043C4" w:rsidRDefault="001043C4" w:rsidP="001043C4">
      <w:r>
        <w:t xml:space="preserve">Here I will list the </w:t>
      </w:r>
      <w:r w:rsidR="00CA6EF5" w:rsidRPr="00CA6EF5">
        <w:rPr>
          <w:color w:val="9B57D3" w:themeColor="accent2"/>
        </w:rPr>
        <w:t>M</w:t>
      </w:r>
      <w:r w:rsidRPr="00CA6EF5">
        <w:rPr>
          <w:color w:val="9B57D3" w:themeColor="accent2"/>
        </w:rPr>
        <w:t>echanics</w:t>
      </w:r>
      <w:r>
        <w:t xml:space="preserve"> within </w:t>
      </w:r>
      <w:r w:rsidRPr="00CA6EF5">
        <w:rPr>
          <w:color w:val="9B57D3" w:themeColor="accent2"/>
        </w:rPr>
        <w:t>Turbo Sliders Unlimited</w:t>
      </w:r>
      <w:r w:rsidR="00CA6EF5">
        <w:t>:</w:t>
      </w:r>
    </w:p>
    <w:p w14:paraId="48F9A4F3" w14:textId="7975A714" w:rsidR="00CA6EF5" w:rsidRPr="00C15FE7" w:rsidRDefault="00CA6EF5" w:rsidP="00CA6EF5">
      <w:pPr>
        <w:pStyle w:val="ListParagraph"/>
        <w:numPr>
          <w:ilvl w:val="0"/>
          <w:numId w:val="17"/>
        </w:numPr>
      </w:pPr>
      <w:r w:rsidRPr="00600DE3">
        <w:rPr>
          <w:color w:val="9B57D3" w:themeColor="accent2"/>
        </w:rPr>
        <w:t xml:space="preserve">Acceleration: </w:t>
      </w:r>
      <w:r>
        <w:t xml:space="preserve">- </w:t>
      </w:r>
      <w:r w:rsidR="005F00AF">
        <w:t xml:space="preserve">Allows the player to move forward via the car speeding up. Has an opposite known as </w:t>
      </w:r>
      <w:r w:rsidR="005F00AF" w:rsidRPr="00265B2A">
        <w:rPr>
          <w:color w:val="9B57D3" w:themeColor="accent2"/>
        </w:rPr>
        <w:t>Reversing</w:t>
      </w:r>
      <w:r w:rsidR="005F00AF">
        <w:t xml:space="preserve">, as it is just accelerating in the </w:t>
      </w:r>
      <w:r w:rsidR="00265B2A">
        <w:t xml:space="preserve">backward direction. – Press </w:t>
      </w:r>
      <w:r w:rsidR="00265B2A" w:rsidRPr="0062059F">
        <w:rPr>
          <w:color w:val="9B57D3" w:themeColor="accent2"/>
        </w:rPr>
        <w:t>W</w:t>
      </w:r>
    </w:p>
    <w:p w14:paraId="24343E6C" w14:textId="77777777" w:rsidR="00C15FE7" w:rsidRDefault="00C15FE7" w:rsidP="00C15FE7">
      <w:pPr>
        <w:pStyle w:val="ListParagraph"/>
      </w:pPr>
    </w:p>
    <w:p w14:paraId="6460BD65" w14:textId="20DCA6EF" w:rsidR="00C15FE7" w:rsidRDefault="00385145" w:rsidP="00331A6D">
      <w:pPr>
        <w:pStyle w:val="ListParagraph"/>
        <w:numPr>
          <w:ilvl w:val="0"/>
          <w:numId w:val="17"/>
        </w:numPr>
      </w:pPr>
      <w:r w:rsidRPr="00600DE3">
        <w:rPr>
          <w:color w:val="9B57D3" w:themeColor="accent2"/>
        </w:rPr>
        <w:t xml:space="preserve">Steering: </w:t>
      </w:r>
      <w:r>
        <w:t xml:space="preserve">- </w:t>
      </w:r>
      <w:r w:rsidR="00265B2A">
        <w:t>Allows the player to turn the car towards the direction they want to travel in</w:t>
      </w:r>
      <w:r w:rsidR="00053EE6">
        <w:t xml:space="preserve">. Also has an opposite, this time know as </w:t>
      </w:r>
      <w:r w:rsidR="00D2418F" w:rsidRPr="00D2418F">
        <w:rPr>
          <w:color w:val="9B57D3" w:themeColor="accent2"/>
        </w:rPr>
        <w:t>Reverse Steering</w:t>
      </w:r>
      <w:r w:rsidR="00D2418F">
        <w:t xml:space="preserve">. – Press </w:t>
      </w:r>
      <w:r w:rsidR="00D2418F" w:rsidRPr="0062059F">
        <w:rPr>
          <w:color w:val="9B57D3" w:themeColor="accent2"/>
        </w:rPr>
        <w:t>A</w:t>
      </w:r>
      <w:r w:rsidR="00D2418F">
        <w:t xml:space="preserve"> or </w:t>
      </w:r>
      <w:r w:rsidR="00D2418F" w:rsidRPr="0062059F">
        <w:rPr>
          <w:color w:val="9B57D3" w:themeColor="accent2"/>
        </w:rPr>
        <w:t>D</w:t>
      </w:r>
    </w:p>
    <w:p w14:paraId="61891E6A" w14:textId="77777777" w:rsidR="00C15FE7" w:rsidRDefault="00C15FE7" w:rsidP="00331A6D">
      <w:pPr>
        <w:pStyle w:val="ListParagraph"/>
      </w:pPr>
    </w:p>
    <w:p w14:paraId="28035360" w14:textId="43FD050E" w:rsidR="00331A6D" w:rsidRDefault="00385145" w:rsidP="00331A6D">
      <w:pPr>
        <w:pStyle w:val="ListParagraph"/>
        <w:numPr>
          <w:ilvl w:val="0"/>
          <w:numId w:val="17"/>
        </w:numPr>
      </w:pPr>
      <w:r w:rsidRPr="00600DE3">
        <w:rPr>
          <w:color w:val="9B57D3" w:themeColor="accent2"/>
        </w:rPr>
        <w:t xml:space="preserve">Braking: </w:t>
      </w:r>
      <w:r>
        <w:t xml:space="preserve">- </w:t>
      </w:r>
      <w:r w:rsidR="00D2418F">
        <w:t xml:space="preserve">Allows the player to </w:t>
      </w:r>
      <w:r w:rsidR="00D2418F" w:rsidRPr="0062059F">
        <w:rPr>
          <w:color w:val="9B57D3" w:themeColor="accent2"/>
        </w:rPr>
        <w:t>Decelerate</w:t>
      </w:r>
      <w:r w:rsidR="001E4FD5">
        <w:t xml:space="preserve"> </w:t>
      </w:r>
      <w:r w:rsidR="00E2719C">
        <w:t xml:space="preserve">to either come to a complete stop or to perform something known as </w:t>
      </w:r>
      <w:r w:rsidR="00E2719C" w:rsidRPr="0062059F">
        <w:rPr>
          <w:color w:val="9B57D3" w:themeColor="accent2"/>
        </w:rPr>
        <w:t>Drifting</w:t>
      </w:r>
      <w:r w:rsidR="00E2719C">
        <w:t>.</w:t>
      </w:r>
      <w:r w:rsidR="0062059F">
        <w:t xml:space="preserve"> – Press </w:t>
      </w:r>
      <w:r w:rsidR="0062059F" w:rsidRPr="0062059F">
        <w:rPr>
          <w:color w:val="9B57D3" w:themeColor="accent2"/>
        </w:rPr>
        <w:t>S</w:t>
      </w:r>
    </w:p>
    <w:p w14:paraId="40E839EF" w14:textId="77777777" w:rsidR="00331A6D" w:rsidRDefault="00331A6D" w:rsidP="00331A6D">
      <w:pPr>
        <w:pStyle w:val="ListParagraph"/>
      </w:pPr>
    </w:p>
    <w:p w14:paraId="5DA8EA18" w14:textId="3B7EFAF0" w:rsidR="00331A6D" w:rsidRDefault="00347606" w:rsidP="00331A6D">
      <w:pPr>
        <w:pStyle w:val="ListParagraph"/>
        <w:numPr>
          <w:ilvl w:val="0"/>
          <w:numId w:val="17"/>
        </w:numPr>
      </w:pPr>
      <w:r w:rsidRPr="00600DE3">
        <w:rPr>
          <w:color w:val="9B57D3" w:themeColor="accent2"/>
        </w:rPr>
        <w:t xml:space="preserve">Respawning: </w:t>
      </w:r>
      <w:r>
        <w:t xml:space="preserve">- </w:t>
      </w:r>
      <w:r w:rsidR="0036689E">
        <w:t xml:space="preserve">Allows the player to </w:t>
      </w:r>
      <w:r w:rsidR="0036689E" w:rsidRPr="00C06930">
        <w:rPr>
          <w:color w:val="9B57D3" w:themeColor="accent2"/>
        </w:rPr>
        <w:t>Spawn</w:t>
      </w:r>
      <w:r w:rsidR="0036689E">
        <w:t xml:space="preserve"> at the last </w:t>
      </w:r>
      <w:r w:rsidR="0036689E" w:rsidRPr="00C06930">
        <w:rPr>
          <w:color w:val="9B57D3" w:themeColor="accent2"/>
        </w:rPr>
        <w:t>Checkpoint</w:t>
      </w:r>
      <w:r w:rsidR="0036689E">
        <w:t xml:space="preserve"> they crossed, useful for if they flip over or launch over the </w:t>
      </w:r>
      <w:r w:rsidR="0036689E" w:rsidRPr="00C06930">
        <w:rPr>
          <w:color w:val="9B57D3" w:themeColor="accent2"/>
        </w:rPr>
        <w:t>Wall</w:t>
      </w:r>
      <w:r w:rsidR="0036689E">
        <w:t xml:space="preserve"> and out of the </w:t>
      </w:r>
      <w:r w:rsidR="0036689E" w:rsidRPr="00C06930">
        <w:rPr>
          <w:color w:val="9B57D3" w:themeColor="accent2"/>
        </w:rPr>
        <w:t>Track Boundaries</w:t>
      </w:r>
      <w:r w:rsidR="0036689E">
        <w:t xml:space="preserve">. – Press </w:t>
      </w:r>
      <w:r w:rsidR="00C06930" w:rsidRPr="00C06930">
        <w:rPr>
          <w:color w:val="9B57D3" w:themeColor="accent2"/>
        </w:rPr>
        <w:t>Backspace</w:t>
      </w:r>
      <w:r w:rsidR="00C06930">
        <w:t xml:space="preserve"> (Though </w:t>
      </w:r>
      <w:r w:rsidR="00C06930" w:rsidRPr="00C06930">
        <w:rPr>
          <w:color w:val="9B57D3" w:themeColor="accent2"/>
        </w:rPr>
        <w:t>R</w:t>
      </w:r>
      <w:r w:rsidR="00C06930">
        <w:t xml:space="preserve"> may be a good </w:t>
      </w:r>
      <w:r w:rsidR="00C06930" w:rsidRPr="00C06930">
        <w:rPr>
          <w:color w:val="9B57D3" w:themeColor="accent2"/>
        </w:rPr>
        <w:t>Alternative</w:t>
      </w:r>
      <w:r w:rsidR="00C06930">
        <w:t>)</w:t>
      </w:r>
    </w:p>
    <w:p w14:paraId="105D12DA" w14:textId="77777777" w:rsidR="00331A6D" w:rsidRDefault="00331A6D" w:rsidP="00331A6D">
      <w:pPr>
        <w:pStyle w:val="ListParagraph"/>
      </w:pPr>
    </w:p>
    <w:p w14:paraId="4380E470" w14:textId="7705CA7C" w:rsidR="00331A6D" w:rsidRDefault="00347606" w:rsidP="00331A6D">
      <w:pPr>
        <w:pStyle w:val="ListParagraph"/>
        <w:numPr>
          <w:ilvl w:val="0"/>
          <w:numId w:val="17"/>
        </w:numPr>
      </w:pPr>
      <w:r w:rsidRPr="00600DE3">
        <w:rPr>
          <w:color w:val="9B57D3" w:themeColor="accent2"/>
        </w:rPr>
        <w:t xml:space="preserve">Collection: </w:t>
      </w:r>
      <w:r>
        <w:t>-</w:t>
      </w:r>
      <w:r w:rsidR="00331A6D">
        <w:t xml:space="preserve"> </w:t>
      </w:r>
      <w:r w:rsidR="00140B50">
        <w:t xml:space="preserve">Allows the player to pick up </w:t>
      </w:r>
      <w:r w:rsidR="00633A19" w:rsidRPr="00633A19">
        <w:rPr>
          <w:color w:val="9B57D3" w:themeColor="accent2"/>
        </w:rPr>
        <w:t>C</w:t>
      </w:r>
      <w:r w:rsidR="00140B50" w:rsidRPr="00633A19">
        <w:rPr>
          <w:color w:val="9B57D3" w:themeColor="accent2"/>
        </w:rPr>
        <w:t>ollectibles</w:t>
      </w:r>
      <w:r w:rsidR="00140B50">
        <w:t xml:space="preserve"> around the map</w:t>
      </w:r>
      <w:r w:rsidR="00633A19">
        <w:t xml:space="preserve">, they may be inclined to follow the collectibles like </w:t>
      </w:r>
      <w:r w:rsidR="00633A19" w:rsidRPr="00633A19">
        <w:rPr>
          <w:color w:val="9B57D3" w:themeColor="accent2"/>
        </w:rPr>
        <w:t>Breadcrumbs</w:t>
      </w:r>
      <w:r w:rsidR="00633A19">
        <w:t xml:space="preserve"> as they will be laid out to give some </w:t>
      </w:r>
      <w:r w:rsidR="00633A19" w:rsidRPr="00633A19">
        <w:rPr>
          <w:color w:val="9B57D3" w:themeColor="accent2"/>
        </w:rPr>
        <w:t xml:space="preserve">Visual Affordance </w:t>
      </w:r>
      <w:r w:rsidR="00633A19">
        <w:t>to the player.</w:t>
      </w:r>
    </w:p>
    <w:p w14:paraId="2E0CFE34" w14:textId="219316E9" w:rsidR="00331A6D" w:rsidRDefault="00331A6D" w:rsidP="0036689E">
      <w:pPr>
        <w:pStyle w:val="ListParagraph"/>
      </w:pPr>
    </w:p>
    <w:p w14:paraId="6600A215" w14:textId="23D0AD4E" w:rsidR="00D97FC3" w:rsidRDefault="00D97FC3" w:rsidP="00CA6EF5">
      <w:pPr>
        <w:pStyle w:val="ListParagraph"/>
        <w:numPr>
          <w:ilvl w:val="0"/>
          <w:numId w:val="17"/>
        </w:numPr>
      </w:pPr>
      <w:r w:rsidRPr="00600DE3">
        <w:rPr>
          <w:color w:val="9B57D3" w:themeColor="accent2"/>
        </w:rPr>
        <w:t xml:space="preserve">Obstacles: </w:t>
      </w:r>
      <w:r>
        <w:t xml:space="preserve">- </w:t>
      </w:r>
      <w:r w:rsidR="00633A19">
        <w:t xml:space="preserve">Stops </w:t>
      </w:r>
      <w:r w:rsidR="001E2A3A">
        <w:t xml:space="preserve">or </w:t>
      </w:r>
      <w:r w:rsidR="001E2A3A" w:rsidRPr="006E325B">
        <w:rPr>
          <w:color w:val="9B57D3" w:themeColor="accent2"/>
        </w:rPr>
        <w:t>Hinders</w:t>
      </w:r>
      <w:r w:rsidR="001E2A3A">
        <w:t xml:space="preserve"> players from moving through the track with ease. </w:t>
      </w:r>
      <w:r w:rsidR="001E2A3A" w:rsidRPr="006E325B">
        <w:rPr>
          <w:color w:val="9B57D3" w:themeColor="accent2"/>
        </w:rPr>
        <w:t>Ramps</w:t>
      </w:r>
      <w:r w:rsidR="001E2A3A">
        <w:t xml:space="preserve"> may send players off </w:t>
      </w:r>
      <w:r w:rsidR="006E325B">
        <w:t>course;</w:t>
      </w:r>
      <w:r w:rsidR="001E2A3A">
        <w:t xml:space="preserve"> </w:t>
      </w:r>
      <w:r w:rsidR="001E2A3A" w:rsidRPr="006E325B">
        <w:rPr>
          <w:color w:val="9B57D3" w:themeColor="accent2"/>
        </w:rPr>
        <w:t xml:space="preserve">Moving Walls </w:t>
      </w:r>
      <w:r w:rsidR="001E2A3A">
        <w:t>wi</w:t>
      </w:r>
      <w:r w:rsidR="003A1020">
        <w:t xml:space="preserve">ll squeeze players into a </w:t>
      </w:r>
      <w:r w:rsidR="003A1020" w:rsidRPr="006E325B">
        <w:rPr>
          <w:color w:val="9B57D3" w:themeColor="accent2"/>
        </w:rPr>
        <w:t>Funnel</w:t>
      </w:r>
      <w:r w:rsidR="003A1020">
        <w:t xml:space="preserve"> and </w:t>
      </w:r>
      <w:r w:rsidR="003A1020" w:rsidRPr="006E325B">
        <w:rPr>
          <w:color w:val="9B57D3" w:themeColor="accent2"/>
        </w:rPr>
        <w:t xml:space="preserve">Moving Columns </w:t>
      </w:r>
      <w:r w:rsidR="003A1020">
        <w:t>will knock players about every which way.</w:t>
      </w:r>
    </w:p>
    <w:p w14:paraId="044A589F" w14:textId="336B286C" w:rsidR="00331A6D" w:rsidRDefault="00331A6D" w:rsidP="0036689E">
      <w:pPr>
        <w:pStyle w:val="ListParagraph"/>
      </w:pPr>
    </w:p>
    <w:p w14:paraId="3B5742A2" w14:textId="3E703274" w:rsidR="00546FFC" w:rsidRDefault="00546FFC" w:rsidP="00CA6EF5">
      <w:pPr>
        <w:pStyle w:val="ListParagraph"/>
        <w:numPr>
          <w:ilvl w:val="0"/>
          <w:numId w:val="17"/>
        </w:numPr>
      </w:pPr>
      <w:r w:rsidRPr="00600DE3">
        <w:rPr>
          <w:color w:val="9B57D3" w:themeColor="accent2"/>
        </w:rPr>
        <w:t>Collision</w:t>
      </w:r>
      <w:r w:rsidR="002B0BF8" w:rsidRPr="00600DE3">
        <w:rPr>
          <w:color w:val="9B57D3" w:themeColor="accent2"/>
        </w:rPr>
        <w:t xml:space="preserve">: </w:t>
      </w:r>
      <w:r w:rsidR="002B0BF8">
        <w:t>-</w:t>
      </w:r>
      <w:r w:rsidR="00331A6D">
        <w:t xml:space="preserve"> </w:t>
      </w:r>
      <w:r w:rsidR="00C7609D">
        <w:t xml:space="preserve">Is the main </w:t>
      </w:r>
      <w:r w:rsidR="00C7609D" w:rsidRPr="00BC73CA">
        <w:rPr>
          <w:color w:val="9B57D3" w:themeColor="accent2"/>
        </w:rPr>
        <w:t>Mechanic</w:t>
      </w:r>
      <w:r w:rsidR="00C7609D">
        <w:t xml:space="preserve"> behind stopping a player from passing through objects in the world, this </w:t>
      </w:r>
      <w:r w:rsidR="00BC73CA">
        <w:t>includes</w:t>
      </w:r>
      <w:r w:rsidR="00C7609D">
        <w:t xml:space="preserve"> </w:t>
      </w:r>
      <w:r w:rsidR="00C7609D" w:rsidRPr="00BC73CA">
        <w:rPr>
          <w:color w:val="9B57D3" w:themeColor="accent2"/>
        </w:rPr>
        <w:t>Walls</w:t>
      </w:r>
      <w:r w:rsidR="00C7609D">
        <w:t xml:space="preserve">, </w:t>
      </w:r>
      <w:r w:rsidR="00C7609D" w:rsidRPr="00BC73CA">
        <w:rPr>
          <w:color w:val="9B57D3" w:themeColor="accent2"/>
        </w:rPr>
        <w:t>Trees</w:t>
      </w:r>
      <w:r w:rsidR="00554AA7">
        <w:t xml:space="preserve">, </w:t>
      </w:r>
      <w:r w:rsidR="00554AA7" w:rsidRPr="00BC73CA">
        <w:rPr>
          <w:color w:val="9B57D3" w:themeColor="accent2"/>
        </w:rPr>
        <w:t>Barriers</w:t>
      </w:r>
      <w:r w:rsidR="00554AA7">
        <w:t xml:space="preserve">, </w:t>
      </w:r>
      <w:r w:rsidR="00554AA7" w:rsidRPr="00BC73CA">
        <w:rPr>
          <w:color w:val="9B57D3" w:themeColor="accent2"/>
        </w:rPr>
        <w:t>Columns</w:t>
      </w:r>
      <w:r w:rsidR="00554AA7">
        <w:t xml:space="preserve">, </w:t>
      </w:r>
      <w:r w:rsidR="00554AA7" w:rsidRPr="00BC73CA">
        <w:rPr>
          <w:color w:val="9B57D3" w:themeColor="accent2"/>
        </w:rPr>
        <w:t>Rocks</w:t>
      </w:r>
      <w:r w:rsidR="00BC73CA">
        <w:t xml:space="preserve"> and </w:t>
      </w:r>
      <w:r w:rsidR="00BC73CA" w:rsidRPr="00BC73CA">
        <w:rPr>
          <w:color w:val="9B57D3" w:themeColor="accent2"/>
        </w:rPr>
        <w:t>Other Players</w:t>
      </w:r>
      <w:r w:rsidR="00BC73CA">
        <w:t>.</w:t>
      </w:r>
    </w:p>
    <w:p w14:paraId="202B2455" w14:textId="16DE5B9C" w:rsidR="00331A6D" w:rsidRDefault="00331A6D" w:rsidP="0036689E">
      <w:pPr>
        <w:pStyle w:val="ListParagraph"/>
      </w:pPr>
    </w:p>
    <w:p w14:paraId="2E962364" w14:textId="2DC24C38" w:rsidR="002B0BF8" w:rsidRDefault="002B0BF8" w:rsidP="00CA6EF5">
      <w:pPr>
        <w:pStyle w:val="ListParagraph"/>
        <w:numPr>
          <w:ilvl w:val="0"/>
          <w:numId w:val="17"/>
        </w:numPr>
      </w:pPr>
      <w:r w:rsidRPr="00600DE3">
        <w:rPr>
          <w:color w:val="9B57D3" w:themeColor="accent2"/>
        </w:rPr>
        <w:t xml:space="preserve">Triggers: </w:t>
      </w:r>
      <w:r>
        <w:t>-</w:t>
      </w:r>
      <w:r w:rsidR="00331A6D">
        <w:t xml:space="preserve"> </w:t>
      </w:r>
      <w:r w:rsidR="007A2DAC">
        <w:t xml:space="preserve">Allows the player to activate specific </w:t>
      </w:r>
      <w:r w:rsidR="00D84789" w:rsidRPr="00234F63">
        <w:rPr>
          <w:color w:val="9B57D3" w:themeColor="accent2"/>
        </w:rPr>
        <w:t>A</w:t>
      </w:r>
      <w:r w:rsidR="00E0569C" w:rsidRPr="00234F63">
        <w:rPr>
          <w:color w:val="9B57D3" w:themeColor="accent2"/>
        </w:rPr>
        <w:t>nimations</w:t>
      </w:r>
      <w:r w:rsidR="00E0569C">
        <w:t xml:space="preserve"> or </w:t>
      </w:r>
      <w:r w:rsidR="00D84789" w:rsidRPr="00234F63">
        <w:rPr>
          <w:color w:val="9B57D3" w:themeColor="accent2"/>
        </w:rPr>
        <w:t>C</w:t>
      </w:r>
      <w:r w:rsidR="00E0569C" w:rsidRPr="00234F63">
        <w:rPr>
          <w:color w:val="9B57D3" w:themeColor="accent2"/>
        </w:rPr>
        <w:t>heckpoints</w:t>
      </w:r>
      <w:r w:rsidR="00E0569C">
        <w:t xml:space="preserve"> within the world to create </w:t>
      </w:r>
      <w:r w:rsidR="00D84789" w:rsidRPr="00234F63">
        <w:rPr>
          <w:color w:val="9B57D3" w:themeColor="accent2"/>
        </w:rPr>
        <w:t>A</w:t>
      </w:r>
      <w:r w:rsidR="00E0569C" w:rsidRPr="00234F63">
        <w:rPr>
          <w:color w:val="9B57D3" w:themeColor="accent2"/>
        </w:rPr>
        <w:t xml:space="preserve">lternate </w:t>
      </w:r>
      <w:r w:rsidR="00D84789" w:rsidRPr="00234F63">
        <w:rPr>
          <w:color w:val="9B57D3" w:themeColor="accent2"/>
        </w:rPr>
        <w:t>L</w:t>
      </w:r>
      <w:r w:rsidR="00E0569C" w:rsidRPr="00234F63">
        <w:rPr>
          <w:color w:val="9B57D3" w:themeColor="accent2"/>
        </w:rPr>
        <w:t xml:space="preserve">aps </w:t>
      </w:r>
      <w:r w:rsidR="00E0569C">
        <w:t xml:space="preserve">or </w:t>
      </w:r>
      <w:r w:rsidR="00D84789" w:rsidRPr="00234F63">
        <w:rPr>
          <w:color w:val="9B57D3" w:themeColor="accent2"/>
        </w:rPr>
        <w:t xml:space="preserve">Self-Inflicted </w:t>
      </w:r>
      <w:r w:rsidR="00234F63" w:rsidRPr="00234F63">
        <w:rPr>
          <w:color w:val="9B57D3" w:themeColor="accent2"/>
        </w:rPr>
        <w:t>T</w:t>
      </w:r>
      <w:r w:rsidR="00D84789" w:rsidRPr="00234F63">
        <w:rPr>
          <w:color w:val="9B57D3" w:themeColor="accent2"/>
        </w:rPr>
        <w:t xml:space="preserve">raps </w:t>
      </w:r>
      <w:r w:rsidR="00D84789">
        <w:t xml:space="preserve">and </w:t>
      </w:r>
      <w:r w:rsidR="00234F63" w:rsidRPr="00234F63">
        <w:rPr>
          <w:color w:val="9B57D3" w:themeColor="accent2"/>
        </w:rPr>
        <w:t>O</w:t>
      </w:r>
      <w:r w:rsidR="00D84789" w:rsidRPr="00234F63">
        <w:rPr>
          <w:color w:val="9B57D3" w:themeColor="accent2"/>
        </w:rPr>
        <w:t>bstacles</w:t>
      </w:r>
      <w:r w:rsidR="00D84789">
        <w:t>.</w:t>
      </w:r>
    </w:p>
    <w:p w14:paraId="664F981A" w14:textId="159AD2C6" w:rsidR="00331A6D" w:rsidRDefault="00331A6D" w:rsidP="0036689E">
      <w:pPr>
        <w:pStyle w:val="ListParagraph"/>
      </w:pPr>
    </w:p>
    <w:p w14:paraId="7E0669E1" w14:textId="3A9CDC1F" w:rsidR="002B0BF8" w:rsidRDefault="002B0BF8" w:rsidP="00CA6EF5">
      <w:pPr>
        <w:pStyle w:val="ListParagraph"/>
        <w:numPr>
          <w:ilvl w:val="0"/>
          <w:numId w:val="17"/>
        </w:numPr>
      </w:pPr>
      <w:r w:rsidRPr="00600DE3">
        <w:rPr>
          <w:color w:val="9B57D3" w:themeColor="accent2"/>
        </w:rPr>
        <w:t xml:space="preserve">Checkpoints: </w:t>
      </w:r>
      <w:r>
        <w:t>-</w:t>
      </w:r>
      <w:r w:rsidR="00331A6D">
        <w:t xml:space="preserve"> </w:t>
      </w:r>
      <w:r w:rsidR="00234F63">
        <w:t xml:space="preserve">Allows the players </w:t>
      </w:r>
      <w:r w:rsidR="00090392" w:rsidRPr="00D67BB5">
        <w:rPr>
          <w:color w:val="9B57D3" w:themeColor="accent2"/>
        </w:rPr>
        <w:t>L</w:t>
      </w:r>
      <w:r w:rsidR="00234F63" w:rsidRPr="00D67BB5">
        <w:rPr>
          <w:color w:val="9B57D3" w:themeColor="accent2"/>
        </w:rPr>
        <w:t>ap</w:t>
      </w:r>
      <w:r w:rsidR="00234F63">
        <w:t xml:space="preserve"> to be counted and to ensure that they cannot </w:t>
      </w:r>
      <w:r w:rsidR="00090392" w:rsidRPr="00D67BB5">
        <w:rPr>
          <w:color w:val="9B57D3" w:themeColor="accent2"/>
        </w:rPr>
        <w:t>C</w:t>
      </w:r>
      <w:r w:rsidR="00234F63" w:rsidRPr="00D67BB5">
        <w:rPr>
          <w:color w:val="9B57D3" w:themeColor="accent2"/>
        </w:rPr>
        <w:t>heat</w:t>
      </w:r>
      <w:r w:rsidR="00234F63">
        <w:t xml:space="preserve"> and </w:t>
      </w:r>
      <w:r w:rsidR="00D67BB5" w:rsidRPr="00D67BB5">
        <w:rPr>
          <w:color w:val="9B57D3" w:themeColor="accent2"/>
        </w:rPr>
        <w:t>S</w:t>
      </w:r>
      <w:r w:rsidR="00234F63" w:rsidRPr="00D67BB5">
        <w:rPr>
          <w:color w:val="9B57D3" w:themeColor="accent2"/>
        </w:rPr>
        <w:t xml:space="preserve">kip </w:t>
      </w:r>
      <w:r w:rsidR="00D67BB5" w:rsidRPr="00D67BB5">
        <w:rPr>
          <w:color w:val="9B57D3" w:themeColor="accent2"/>
        </w:rPr>
        <w:t>L</w:t>
      </w:r>
      <w:r w:rsidR="00234F63" w:rsidRPr="00D67BB5">
        <w:rPr>
          <w:color w:val="9B57D3" w:themeColor="accent2"/>
        </w:rPr>
        <w:t xml:space="preserve">arge </w:t>
      </w:r>
      <w:r w:rsidR="00D67BB5" w:rsidRPr="00D67BB5">
        <w:rPr>
          <w:color w:val="9B57D3" w:themeColor="accent2"/>
        </w:rPr>
        <w:t>P</w:t>
      </w:r>
      <w:r w:rsidR="00234F63" w:rsidRPr="00D67BB5">
        <w:rPr>
          <w:color w:val="9B57D3" w:themeColor="accent2"/>
        </w:rPr>
        <w:t xml:space="preserve">ortions </w:t>
      </w:r>
      <w:r w:rsidR="00234F63">
        <w:t xml:space="preserve">of the track </w:t>
      </w:r>
      <w:r w:rsidR="00D67BB5" w:rsidRPr="00D67BB5">
        <w:rPr>
          <w:color w:val="9B57D3" w:themeColor="accent2"/>
        </w:rPr>
        <w:t>U</w:t>
      </w:r>
      <w:r w:rsidR="00234F63" w:rsidRPr="00D67BB5">
        <w:rPr>
          <w:color w:val="9B57D3" w:themeColor="accent2"/>
        </w:rPr>
        <w:t>nintentionally</w:t>
      </w:r>
      <w:r w:rsidR="00234F63">
        <w:t xml:space="preserve">. </w:t>
      </w:r>
      <w:r w:rsidR="00234F63" w:rsidRPr="00D67BB5">
        <w:rPr>
          <w:color w:val="9B57D3" w:themeColor="accent2"/>
        </w:rPr>
        <w:t>Shortcuts</w:t>
      </w:r>
      <w:r w:rsidR="00234F63">
        <w:t xml:space="preserve"> are present in the track but not large skips that </w:t>
      </w:r>
      <w:r w:rsidR="00D67BB5" w:rsidRPr="00D67BB5">
        <w:rPr>
          <w:color w:val="9B57D3" w:themeColor="accent2"/>
        </w:rPr>
        <w:t>B</w:t>
      </w:r>
      <w:r w:rsidR="00234F63" w:rsidRPr="00D67BB5">
        <w:rPr>
          <w:color w:val="9B57D3" w:themeColor="accent2"/>
        </w:rPr>
        <w:t>reak</w:t>
      </w:r>
      <w:r w:rsidR="00234F63">
        <w:t xml:space="preserve"> the </w:t>
      </w:r>
      <w:r w:rsidR="00D67BB5" w:rsidRPr="00D67BB5">
        <w:rPr>
          <w:color w:val="9B57D3" w:themeColor="accent2"/>
        </w:rPr>
        <w:t>G</w:t>
      </w:r>
      <w:r w:rsidR="00234F63" w:rsidRPr="00D67BB5">
        <w:rPr>
          <w:color w:val="9B57D3" w:themeColor="accent2"/>
        </w:rPr>
        <w:t>ame</w:t>
      </w:r>
      <w:r w:rsidR="00234F63">
        <w:t>.</w:t>
      </w:r>
    </w:p>
    <w:p w14:paraId="1F54D8FB" w14:textId="71C52BFF" w:rsidR="00331A6D" w:rsidRDefault="00331A6D" w:rsidP="0036689E">
      <w:pPr>
        <w:pStyle w:val="ListParagraph"/>
      </w:pPr>
    </w:p>
    <w:p w14:paraId="4D64A646" w14:textId="53FF693F" w:rsidR="002B0BF8" w:rsidRPr="001043C4" w:rsidRDefault="002B0BF8" w:rsidP="00CA6EF5">
      <w:pPr>
        <w:pStyle w:val="ListParagraph"/>
        <w:numPr>
          <w:ilvl w:val="0"/>
          <w:numId w:val="17"/>
        </w:numPr>
      </w:pPr>
      <w:r w:rsidRPr="00600DE3">
        <w:rPr>
          <w:color w:val="9B57D3" w:themeColor="accent2"/>
        </w:rPr>
        <w:t xml:space="preserve">Timer: </w:t>
      </w:r>
      <w:r>
        <w:t>-</w:t>
      </w:r>
      <w:r w:rsidR="00C77562">
        <w:t xml:space="preserve">Tracks the players </w:t>
      </w:r>
      <w:r w:rsidR="00C12029" w:rsidRPr="00C12029">
        <w:rPr>
          <w:color w:val="9B57D3" w:themeColor="accent2"/>
        </w:rPr>
        <w:t>T</w:t>
      </w:r>
      <w:r w:rsidR="00C77562" w:rsidRPr="00C12029">
        <w:rPr>
          <w:color w:val="9B57D3" w:themeColor="accent2"/>
        </w:rPr>
        <w:t>ime</w:t>
      </w:r>
      <w:r w:rsidR="00C77562">
        <w:t xml:space="preserve"> getting around the </w:t>
      </w:r>
      <w:r w:rsidR="00C12029" w:rsidRPr="00C12029">
        <w:rPr>
          <w:color w:val="9B57D3" w:themeColor="accent2"/>
        </w:rPr>
        <w:t>T</w:t>
      </w:r>
      <w:r w:rsidR="00C77562" w:rsidRPr="00C12029">
        <w:rPr>
          <w:color w:val="9B57D3" w:themeColor="accent2"/>
        </w:rPr>
        <w:t>rack</w:t>
      </w:r>
      <w:r w:rsidR="00C77562">
        <w:t xml:space="preserve">, </w:t>
      </w:r>
      <w:r w:rsidR="00C12029">
        <w:t xml:space="preserve">this can be used as a </w:t>
      </w:r>
      <w:r w:rsidR="00C12029" w:rsidRPr="00C12029">
        <w:rPr>
          <w:color w:val="9B57D3" w:themeColor="accent2"/>
        </w:rPr>
        <w:t xml:space="preserve">Time Trial </w:t>
      </w:r>
      <w:r w:rsidR="00C12029">
        <w:t xml:space="preserve">to </w:t>
      </w:r>
      <w:r w:rsidR="00C12029" w:rsidRPr="00C12029">
        <w:rPr>
          <w:color w:val="9B57D3" w:themeColor="accent2"/>
        </w:rPr>
        <w:t>Improve</w:t>
      </w:r>
      <w:r w:rsidR="00C12029">
        <w:t xml:space="preserve"> a player’s time around a specific </w:t>
      </w:r>
      <w:r w:rsidR="00C12029" w:rsidRPr="00C12029">
        <w:rPr>
          <w:color w:val="9B57D3" w:themeColor="accent2"/>
        </w:rPr>
        <w:t>Course</w:t>
      </w:r>
      <w:r w:rsidR="00C12029">
        <w:t>.</w:t>
      </w:r>
    </w:p>
    <w:p w14:paraId="6EE3CADD" w14:textId="6806ED23" w:rsidR="00437C43" w:rsidRPr="00437C43" w:rsidRDefault="00437C43">
      <w:pPr>
        <w:pStyle w:val="Heading1"/>
        <w:rPr>
          <w:color w:val="9B57D3" w:themeColor="accent2"/>
        </w:rPr>
      </w:pPr>
      <w:bookmarkStart w:id="9" w:name="_Toc159854408"/>
      <w:r w:rsidRPr="00437C43">
        <w:rPr>
          <w:color w:val="9B57D3" w:themeColor="accent2"/>
        </w:rPr>
        <w:t>Research</w:t>
      </w:r>
      <w:bookmarkEnd w:id="9"/>
    </w:p>
    <w:p w14:paraId="0D49E26C" w14:textId="76F977AD" w:rsidR="00437C43" w:rsidRDefault="003D1529" w:rsidP="0059160D">
      <w:pPr>
        <w:pStyle w:val="Heading2"/>
        <w:jc w:val="left"/>
        <w:rPr>
          <w:u w:val="single"/>
        </w:rPr>
      </w:pPr>
      <w:bookmarkStart w:id="10" w:name="_Toc159854409"/>
      <w:r w:rsidRPr="00560095">
        <w:rPr>
          <w:u w:val="single"/>
        </w:rPr>
        <w:t>Video Game Research</w:t>
      </w:r>
      <w:r w:rsidR="00804D91" w:rsidRPr="00560095">
        <w:rPr>
          <w:u w:val="single"/>
        </w:rPr>
        <w:t>:</w:t>
      </w:r>
      <w:bookmarkEnd w:id="10"/>
    </w:p>
    <w:p w14:paraId="0A4010A6" w14:textId="3309ED8D" w:rsidR="00E110DF" w:rsidRDefault="005A5E5B" w:rsidP="00560095">
      <w:r w:rsidRPr="00AC5EA6">
        <w:rPr>
          <w:noProof/>
          <w:color w:val="9B57D3" w:themeColor="accent2"/>
        </w:rPr>
        <w:drawing>
          <wp:anchor distT="0" distB="0" distL="114300" distR="114300" simplePos="0" relativeHeight="251689986" behindDoc="1" locked="0" layoutInCell="1" allowOverlap="1" wp14:anchorId="50AB0493" wp14:editId="1E3AB8A1">
            <wp:simplePos x="0" y="0"/>
            <wp:positionH relativeFrom="margin">
              <wp:posOffset>2692400</wp:posOffset>
            </wp:positionH>
            <wp:positionV relativeFrom="paragraph">
              <wp:posOffset>249750</wp:posOffset>
            </wp:positionV>
            <wp:extent cx="1542319" cy="1761107"/>
            <wp:effectExtent l="76200" t="57150" r="77470" b="67945"/>
            <wp:wrapNone/>
            <wp:docPr id="1425053898" name="Picture 4" descr="A video game road with a pat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5053898" name="Picture 4" descr="A video game road with a path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57051">
                      <a:off x="0" y="0"/>
                      <a:ext cx="1542319" cy="17611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1491A" w:rsidRPr="00AC5EA6">
        <w:rPr>
          <w:color w:val="9B57D3" w:themeColor="accent2"/>
        </w:rPr>
        <w:t>Mario Kart: Super Circuit</w:t>
      </w:r>
      <w:r w:rsidR="00C447D8">
        <w:t xml:space="preserve">: - </w:t>
      </w:r>
      <w:r w:rsidR="00B8738A">
        <w:t>Is the main inspiration in terms of how it constructs its tracks</w:t>
      </w:r>
      <w:r w:rsidR="00972039">
        <w:t xml:space="preserve">, </w:t>
      </w:r>
      <w:r w:rsidR="00E110DF">
        <w:t>specifically:</w:t>
      </w:r>
    </w:p>
    <w:p w14:paraId="782176A4" w14:textId="03448F0C" w:rsidR="00560095" w:rsidRDefault="00E42F3C" w:rsidP="00E110DF">
      <w:pPr>
        <w:pStyle w:val="ListParagraph"/>
        <w:numPr>
          <w:ilvl w:val="0"/>
          <w:numId w:val="17"/>
        </w:numPr>
      </w:pPr>
      <w:r w:rsidRPr="00AC5EA6">
        <w:rPr>
          <w:noProof/>
          <w:color w:val="9B57D3" w:themeColor="accent2"/>
        </w:rPr>
        <w:drawing>
          <wp:anchor distT="0" distB="0" distL="114300" distR="114300" simplePos="0" relativeHeight="251688962" behindDoc="1" locked="0" layoutInCell="1" allowOverlap="1" wp14:anchorId="5D694BCB" wp14:editId="42243BDC">
            <wp:simplePos x="0" y="0"/>
            <wp:positionH relativeFrom="column">
              <wp:posOffset>4084955</wp:posOffset>
            </wp:positionH>
            <wp:positionV relativeFrom="paragraph">
              <wp:posOffset>38100</wp:posOffset>
            </wp:positionV>
            <wp:extent cx="2286000" cy="1524000"/>
            <wp:effectExtent l="57150" t="76200" r="57150" b="76200"/>
            <wp:wrapNone/>
            <wp:docPr id="21" name="Picture 21" descr="A race taking place on the cour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A race taking place on the course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9335">
                      <a:off x="0" y="0"/>
                      <a:ext cx="22860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4CF9" w:rsidRPr="00AC5EA6">
        <w:rPr>
          <w:noProof/>
          <w:color w:val="9B57D3" w:themeColor="accent2"/>
        </w:rPr>
        <w:drawing>
          <wp:anchor distT="0" distB="0" distL="114300" distR="114300" simplePos="0" relativeHeight="251675650" behindDoc="1" locked="0" layoutInCell="1" allowOverlap="1" wp14:anchorId="30CB4FDC" wp14:editId="242799B6">
            <wp:simplePos x="0" y="0"/>
            <wp:positionH relativeFrom="column">
              <wp:posOffset>1291177</wp:posOffset>
            </wp:positionH>
            <wp:positionV relativeFrom="paragraph">
              <wp:posOffset>20818</wp:posOffset>
            </wp:positionV>
            <wp:extent cx="2143625" cy="1429083"/>
            <wp:effectExtent l="76200" t="114300" r="85725" b="114300"/>
            <wp:wrapNone/>
            <wp:docPr id="196663299" name="Picture 1" descr="A road with a castle in th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663299" name="Picture 1" descr="A road with a castle in the backgroun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56908">
                      <a:off x="0" y="0"/>
                      <a:ext cx="2148932" cy="1432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2039" w:rsidRPr="00AC5EA6">
        <w:rPr>
          <w:color w:val="9B57D3" w:themeColor="accent2"/>
        </w:rPr>
        <w:t>Peach Circuit</w:t>
      </w:r>
      <w:r w:rsidR="00E110DF">
        <w:t>:</w:t>
      </w:r>
    </w:p>
    <w:p w14:paraId="7AC9D961" w14:textId="479A3DE0" w:rsidR="00477510" w:rsidRDefault="00477510" w:rsidP="00477510">
      <w:pPr>
        <w:pStyle w:val="ListParagraph"/>
      </w:pPr>
    </w:p>
    <w:p w14:paraId="5D3F1CBA" w14:textId="41539C06" w:rsidR="00477510" w:rsidRDefault="00477510" w:rsidP="00477510">
      <w:pPr>
        <w:pStyle w:val="ListParagraph"/>
      </w:pPr>
    </w:p>
    <w:p w14:paraId="2BAE8EA2" w14:textId="540A80E0" w:rsidR="00E64CF9" w:rsidRDefault="00E64CF9" w:rsidP="00477510">
      <w:pPr>
        <w:pStyle w:val="ListParagraph"/>
      </w:pPr>
    </w:p>
    <w:p w14:paraId="165600D7" w14:textId="4E7BE7D2" w:rsidR="00E64CF9" w:rsidRDefault="00E64CF9" w:rsidP="00477510">
      <w:pPr>
        <w:pStyle w:val="ListParagraph"/>
      </w:pPr>
    </w:p>
    <w:p w14:paraId="57F5F621" w14:textId="6A177CEC" w:rsidR="00E110DF" w:rsidRDefault="00E110DF" w:rsidP="00E110DF">
      <w:pPr>
        <w:pStyle w:val="ListParagraph"/>
      </w:pPr>
    </w:p>
    <w:p w14:paraId="2CEDC407" w14:textId="3C5299CE" w:rsidR="00E64CF9" w:rsidRDefault="00E64CF9" w:rsidP="00E110DF">
      <w:pPr>
        <w:pStyle w:val="ListParagraph"/>
      </w:pPr>
    </w:p>
    <w:p w14:paraId="712F876B" w14:textId="6561D91A" w:rsidR="00E64CF9" w:rsidRDefault="00E64CF9" w:rsidP="00E110DF">
      <w:pPr>
        <w:pStyle w:val="ListParagraph"/>
      </w:pPr>
    </w:p>
    <w:p w14:paraId="4945646A" w14:textId="42A32DC3" w:rsidR="00E64CF9" w:rsidRDefault="00E64CF9" w:rsidP="00E110DF">
      <w:pPr>
        <w:pStyle w:val="ListParagraph"/>
      </w:pPr>
    </w:p>
    <w:p w14:paraId="1E889F1C" w14:textId="09D300A2" w:rsidR="00E64CF9" w:rsidRDefault="004120FC" w:rsidP="00A94D70">
      <w:pPr>
        <w:pStyle w:val="ListParagraph"/>
      </w:pPr>
      <w:r>
        <w:t>This is the first track of</w:t>
      </w:r>
      <w:r w:rsidR="00481FEC">
        <w:t xml:space="preserve"> the </w:t>
      </w:r>
      <w:r w:rsidR="004B6F30" w:rsidRPr="00AC5EA6">
        <w:rPr>
          <w:color w:val="9B57D3" w:themeColor="accent2"/>
        </w:rPr>
        <w:t xml:space="preserve">Mushroom Cup </w:t>
      </w:r>
      <w:r w:rsidR="004B6F30">
        <w:t>and the first track overall of</w:t>
      </w:r>
      <w:r>
        <w:t xml:space="preserve"> </w:t>
      </w:r>
      <w:r w:rsidRPr="00AC5EA6">
        <w:rPr>
          <w:color w:val="9B57D3" w:themeColor="accent2"/>
        </w:rPr>
        <w:t xml:space="preserve">Mario Kart: Super Circuit </w:t>
      </w:r>
      <w:r>
        <w:t xml:space="preserve">and it is built to be </w:t>
      </w:r>
      <w:r w:rsidR="00F03223">
        <w:t xml:space="preserve">the easy track of the </w:t>
      </w:r>
      <w:r w:rsidR="00AD15A2">
        <w:t xml:space="preserve">game. A lot of what I took as inspiration from this track is the style of the curbs on the turns as well as the sharp </w:t>
      </w:r>
      <w:r w:rsidR="0098694A">
        <w:t>hairpin near the beginning of the start.</w:t>
      </w:r>
    </w:p>
    <w:p w14:paraId="6E164A20" w14:textId="6098953C" w:rsidR="00E64CF9" w:rsidRDefault="00A94D70" w:rsidP="008F526C">
      <w:pPr>
        <w:pStyle w:val="ListParagraph"/>
        <w:numPr>
          <w:ilvl w:val="0"/>
          <w:numId w:val="17"/>
        </w:numPr>
      </w:pPr>
      <w:r w:rsidRPr="00AC5EA6">
        <w:rPr>
          <w:noProof/>
          <w:color w:val="9B57D3" w:themeColor="accent2"/>
        </w:rPr>
        <w:drawing>
          <wp:anchor distT="0" distB="0" distL="114300" distR="114300" simplePos="0" relativeHeight="251692034" behindDoc="1" locked="0" layoutInCell="1" allowOverlap="1" wp14:anchorId="2C6FF6CF" wp14:editId="7A2E7531">
            <wp:simplePos x="0" y="0"/>
            <wp:positionH relativeFrom="column">
              <wp:posOffset>2854959</wp:posOffset>
            </wp:positionH>
            <wp:positionV relativeFrom="paragraph">
              <wp:posOffset>124460</wp:posOffset>
            </wp:positionV>
            <wp:extent cx="1754235" cy="1641463"/>
            <wp:effectExtent l="95250" t="114300" r="93980" b="111760"/>
            <wp:wrapNone/>
            <wp:docPr id="770408927" name="Picture 6" descr="A road with markings on i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0408927" name="Picture 6" descr="A road with markings on it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08636">
                      <a:off x="0" y="0"/>
                      <a:ext cx="1754235" cy="16414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55508" w:rsidRPr="00AC5EA6">
        <w:rPr>
          <w:noProof/>
          <w:color w:val="9B57D3" w:themeColor="accent2"/>
        </w:rPr>
        <w:drawing>
          <wp:anchor distT="0" distB="0" distL="114300" distR="114300" simplePos="0" relativeHeight="251691010" behindDoc="1" locked="0" layoutInCell="1" allowOverlap="1" wp14:anchorId="351C42E4" wp14:editId="71609170">
            <wp:simplePos x="0" y="0"/>
            <wp:positionH relativeFrom="column">
              <wp:posOffset>4299013</wp:posOffset>
            </wp:positionH>
            <wp:positionV relativeFrom="paragraph">
              <wp:posOffset>59158</wp:posOffset>
            </wp:positionV>
            <wp:extent cx="2170747" cy="1447164"/>
            <wp:effectExtent l="38100" t="57150" r="39370" b="58420"/>
            <wp:wrapNone/>
            <wp:docPr id="29" name="Picture 29" descr="Mario driving towards the hairpin tur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rio driving towards the hairpin turn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440155">
                      <a:off x="0" y="0"/>
                      <a:ext cx="2179094" cy="1452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526C" w:rsidRPr="00AC5EA6">
        <w:rPr>
          <w:color w:val="9B57D3" w:themeColor="accent2"/>
        </w:rPr>
        <w:t>Mario Circuit</w:t>
      </w:r>
      <w:r w:rsidR="008F526C">
        <w:t>:</w:t>
      </w:r>
      <w:r w:rsidR="00AB7EF3" w:rsidRPr="00AB7EF3">
        <w:t xml:space="preserve"> </w:t>
      </w:r>
    </w:p>
    <w:p w14:paraId="1B5C5C9E" w14:textId="58A21256" w:rsidR="0032431C" w:rsidRDefault="00A94D70" w:rsidP="0032431C">
      <w:pPr>
        <w:pStyle w:val="ListParagraph"/>
      </w:pPr>
      <w:r>
        <w:rPr>
          <w:noProof/>
        </w:rPr>
        <w:drawing>
          <wp:anchor distT="0" distB="0" distL="114300" distR="114300" simplePos="0" relativeHeight="251680770" behindDoc="1" locked="0" layoutInCell="1" allowOverlap="1" wp14:anchorId="70114AB7" wp14:editId="7F212BF3">
            <wp:simplePos x="0" y="0"/>
            <wp:positionH relativeFrom="column">
              <wp:posOffset>1059180</wp:posOffset>
            </wp:positionH>
            <wp:positionV relativeFrom="paragraph">
              <wp:posOffset>8890</wp:posOffset>
            </wp:positionV>
            <wp:extent cx="2182041" cy="1454694"/>
            <wp:effectExtent l="57150" t="76200" r="46990" b="88900"/>
            <wp:wrapNone/>
            <wp:docPr id="348255832" name="Picture 5" descr="A video game screen of a road with trees and gras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255832" name="Picture 5" descr="A video game screen of a road with trees and gras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63289">
                      <a:off x="0" y="0"/>
                      <a:ext cx="2182041" cy="1454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2930B0" w14:textId="642892BD" w:rsidR="0032431C" w:rsidRDefault="0032431C" w:rsidP="0032431C">
      <w:pPr>
        <w:pStyle w:val="ListParagraph"/>
      </w:pPr>
    </w:p>
    <w:p w14:paraId="532DF760" w14:textId="408C2446" w:rsidR="0032431C" w:rsidRDefault="0032431C" w:rsidP="0032431C">
      <w:pPr>
        <w:pStyle w:val="ListParagraph"/>
      </w:pPr>
    </w:p>
    <w:p w14:paraId="0894A011" w14:textId="795E4B0C" w:rsidR="0032431C" w:rsidRDefault="0032431C" w:rsidP="0032431C">
      <w:pPr>
        <w:pStyle w:val="ListParagraph"/>
      </w:pPr>
    </w:p>
    <w:p w14:paraId="0AB5D184" w14:textId="0DC67E8C" w:rsidR="0032431C" w:rsidRDefault="0032431C" w:rsidP="0032431C">
      <w:pPr>
        <w:pStyle w:val="ListParagraph"/>
      </w:pPr>
    </w:p>
    <w:p w14:paraId="5A376145" w14:textId="4B422021" w:rsidR="0032431C" w:rsidRDefault="0032431C" w:rsidP="0032431C">
      <w:pPr>
        <w:pStyle w:val="ListParagraph"/>
      </w:pPr>
    </w:p>
    <w:p w14:paraId="7E9A037F" w14:textId="27C57BF7" w:rsidR="0032431C" w:rsidRDefault="0032431C" w:rsidP="0032431C">
      <w:pPr>
        <w:pStyle w:val="ListParagraph"/>
      </w:pPr>
    </w:p>
    <w:p w14:paraId="5FDB98C1" w14:textId="59BAA81A" w:rsidR="005E47CB" w:rsidRDefault="005E47CB" w:rsidP="0032431C">
      <w:pPr>
        <w:pStyle w:val="ListParagraph"/>
      </w:pPr>
    </w:p>
    <w:p w14:paraId="6223359E" w14:textId="0C5401E7" w:rsidR="00963DEE" w:rsidRDefault="00481FEC" w:rsidP="00DB155C">
      <w:pPr>
        <w:pStyle w:val="ListParagraph"/>
      </w:pPr>
      <w:r>
        <w:t xml:space="preserve">This is </w:t>
      </w:r>
      <w:r w:rsidR="002F03EE">
        <w:t xml:space="preserve">first track of the </w:t>
      </w:r>
      <w:r w:rsidR="002F03EE" w:rsidRPr="00AC5EA6">
        <w:rPr>
          <w:color w:val="9B57D3" w:themeColor="accent2"/>
        </w:rPr>
        <w:t xml:space="preserve">Flower Cup </w:t>
      </w:r>
      <w:r w:rsidR="002F03EE">
        <w:t xml:space="preserve">which </w:t>
      </w:r>
      <w:r w:rsidR="00E31CD9">
        <w:t xml:space="preserve">is the second cup of </w:t>
      </w:r>
      <w:r w:rsidR="00E31CD9" w:rsidRPr="00AC5EA6">
        <w:rPr>
          <w:color w:val="9B57D3" w:themeColor="accent2"/>
        </w:rPr>
        <w:t>Mario Kart: Super Circuit</w:t>
      </w:r>
      <w:r w:rsidR="00073661" w:rsidRPr="00AC5EA6">
        <w:rPr>
          <w:color w:val="9B57D3" w:themeColor="accent2"/>
        </w:rPr>
        <w:t xml:space="preserve"> </w:t>
      </w:r>
      <w:r w:rsidR="00073661">
        <w:t xml:space="preserve">and ramps up the difficulty </w:t>
      </w:r>
      <w:r w:rsidR="006611C1">
        <w:t xml:space="preserve">a little bit </w:t>
      </w:r>
      <w:r w:rsidR="004D7CD6">
        <w:t xml:space="preserve">by adding </w:t>
      </w:r>
      <w:r w:rsidR="00061362">
        <w:t>a sharper hairpin</w:t>
      </w:r>
      <w:r w:rsidR="00850984">
        <w:t xml:space="preserve"> </w:t>
      </w:r>
      <w:r w:rsidR="007E01B7">
        <w:t>closer to the middle of the track.</w:t>
      </w:r>
      <w:r w:rsidR="00DB450E">
        <w:t xml:space="preserve"> Another </w:t>
      </w:r>
      <w:r w:rsidR="00237F42">
        <w:t>added inspiration from this track specifi</w:t>
      </w:r>
      <w:r w:rsidR="001E45D0">
        <w:t xml:space="preserve">cally </w:t>
      </w:r>
      <w:r w:rsidR="004D2790">
        <w:t xml:space="preserve">is the </w:t>
      </w:r>
      <w:r w:rsidR="006261C2">
        <w:t>sand sections either side of the road</w:t>
      </w:r>
      <w:r w:rsidR="00213BA4">
        <w:t>, which also just so happened to be</w:t>
      </w:r>
      <w:r w:rsidR="00FF472D">
        <w:t xml:space="preserve"> a feature </w:t>
      </w:r>
      <w:r w:rsidR="00213BA4">
        <w:t xml:space="preserve">of </w:t>
      </w:r>
      <w:r w:rsidR="00213BA4" w:rsidRPr="00AC5EA6">
        <w:rPr>
          <w:color w:val="9B57D3" w:themeColor="accent2"/>
        </w:rPr>
        <w:t>Turbo Sliders Unlimited</w:t>
      </w:r>
      <w:r w:rsidR="00213BA4">
        <w:t>.</w:t>
      </w:r>
    </w:p>
    <w:p w14:paraId="2CC4103B" w14:textId="0DD9BC8F" w:rsidR="00963DEE" w:rsidRDefault="00DB155C" w:rsidP="00963DEE">
      <w:pPr>
        <w:pStyle w:val="ListParagraph"/>
        <w:numPr>
          <w:ilvl w:val="0"/>
          <w:numId w:val="17"/>
        </w:numPr>
      </w:pPr>
      <w:r w:rsidRPr="00AC5EA6">
        <w:rPr>
          <w:noProof/>
          <w:color w:val="9B57D3" w:themeColor="accent2"/>
        </w:rPr>
        <w:drawing>
          <wp:anchor distT="0" distB="0" distL="114300" distR="114300" simplePos="0" relativeHeight="251694082" behindDoc="1" locked="0" layoutInCell="1" allowOverlap="1" wp14:anchorId="58B962B5" wp14:editId="62C5F809">
            <wp:simplePos x="0" y="0"/>
            <wp:positionH relativeFrom="column">
              <wp:posOffset>2982953</wp:posOffset>
            </wp:positionH>
            <wp:positionV relativeFrom="paragraph">
              <wp:posOffset>69214</wp:posOffset>
            </wp:positionV>
            <wp:extent cx="1465313" cy="1601378"/>
            <wp:effectExtent l="57150" t="57150" r="59055" b="56515"/>
            <wp:wrapNone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46984">
                      <a:off x="0" y="0"/>
                      <a:ext cx="1465313" cy="1601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1EE3" w:rsidRPr="00AC5EA6">
        <w:rPr>
          <w:noProof/>
          <w:color w:val="9B57D3" w:themeColor="accent2"/>
        </w:rPr>
        <w:drawing>
          <wp:anchor distT="0" distB="0" distL="114300" distR="114300" simplePos="0" relativeHeight="251693058" behindDoc="1" locked="0" layoutInCell="1" allowOverlap="1" wp14:anchorId="1C4B67D9" wp14:editId="6065E323">
            <wp:simplePos x="0" y="0"/>
            <wp:positionH relativeFrom="margin">
              <wp:posOffset>4155501</wp:posOffset>
            </wp:positionH>
            <wp:positionV relativeFrom="paragraph">
              <wp:posOffset>97349</wp:posOffset>
            </wp:positionV>
            <wp:extent cx="2176787" cy="1451191"/>
            <wp:effectExtent l="57150" t="76200" r="52070" b="92075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44006">
                      <a:off x="0" y="0"/>
                      <a:ext cx="2181427" cy="145428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0592" w:rsidRPr="00AC5EA6">
        <w:rPr>
          <w:noProof/>
          <w:color w:val="9B57D3" w:themeColor="accent2"/>
        </w:rPr>
        <w:drawing>
          <wp:anchor distT="0" distB="0" distL="114300" distR="114300" simplePos="0" relativeHeight="251684866" behindDoc="1" locked="0" layoutInCell="1" allowOverlap="1" wp14:anchorId="0CA6F099" wp14:editId="0CA1E91C">
            <wp:simplePos x="0" y="0"/>
            <wp:positionH relativeFrom="column">
              <wp:posOffset>1255224</wp:posOffset>
            </wp:positionH>
            <wp:positionV relativeFrom="paragraph">
              <wp:posOffset>137858</wp:posOffset>
            </wp:positionV>
            <wp:extent cx="2016040" cy="1344027"/>
            <wp:effectExtent l="57150" t="76200" r="60960" b="85090"/>
            <wp:wrapNone/>
            <wp:docPr id="18" name="Picture 18" descr="Luigi Circui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Luigi Circuit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55050">
                      <a:off x="0" y="0"/>
                      <a:ext cx="2021971" cy="1347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3DEE" w:rsidRPr="00AC5EA6">
        <w:rPr>
          <w:color w:val="9B57D3" w:themeColor="accent2"/>
        </w:rPr>
        <w:t>Luigi Circuit</w:t>
      </w:r>
      <w:r w:rsidR="00963DEE">
        <w:t xml:space="preserve">: </w:t>
      </w:r>
    </w:p>
    <w:p w14:paraId="18BA18D9" w14:textId="78011DE8" w:rsidR="00963DEE" w:rsidRDefault="00963DEE" w:rsidP="00963DEE">
      <w:pPr>
        <w:pStyle w:val="ListParagraph"/>
      </w:pPr>
    </w:p>
    <w:p w14:paraId="684E857D" w14:textId="0CB575CD" w:rsidR="00963DEE" w:rsidRDefault="00963DEE" w:rsidP="00963DEE">
      <w:pPr>
        <w:pStyle w:val="ListParagraph"/>
      </w:pPr>
    </w:p>
    <w:p w14:paraId="404562BF" w14:textId="32C8217A" w:rsidR="00963DEE" w:rsidRDefault="00963DEE" w:rsidP="00963DEE">
      <w:pPr>
        <w:pStyle w:val="ListParagraph"/>
      </w:pPr>
    </w:p>
    <w:p w14:paraId="70439A7B" w14:textId="643AEA4D" w:rsidR="00963DEE" w:rsidRDefault="00963DEE" w:rsidP="00963DEE">
      <w:pPr>
        <w:pStyle w:val="ListParagraph"/>
      </w:pPr>
    </w:p>
    <w:p w14:paraId="0FBFE3BD" w14:textId="77E4B0C3" w:rsidR="00963DEE" w:rsidRDefault="00963DEE" w:rsidP="00963DEE">
      <w:pPr>
        <w:pStyle w:val="ListParagraph"/>
      </w:pPr>
    </w:p>
    <w:p w14:paraId="75067A6B" w14:textId="64C85C7E" w:rsidR="00963DEE" w:rsidRDefault="00963DEE" w:rsidP="00963DEE">
      <w:pPr>
        <w:pStyle w:val="ListParagraph"/>
      </w:pPr>
    </w:p>
    <w:p w14:paraId="733983BC" w14:textId="0649A6E3" w:rsidR="00963DEE" w:rsidRDefault="00963DEE" w:rsidP="00963DEE">
      <w:pPr>
        <w:pStyle w:val="ListParagraph"/>
      </w:pPr>
    </w:p>
    <w:p w14:paraId="3DE3D50C" w14:textId="0D2855CA" w:rsidR="00963DEE" w:rsidRDefault="00963DEE" w:rsidP="00963DEE">
      <w:pPr>
        <w:pStyle w:val="ListParagraph"/>
      </w:pPr>
    </w:p>
    <w:p w14:paraId="5458F1DA" w14:textId="28D8029F" w:rsidR="00F13B0D" w:rsidRDefault="00F13B0D" w:rsidP="00963DEE">
      <w:pPr>
        <w:pStyle w:val="ListParagraph"/>
      </w:pPr>
      <w:r>
        <w:t xml:space="preserve">This is the </w:t>
      </w:r>
      <w:r w:rsidR="00DF170E">
        <w:t xml:space="preserve">last circuit track in </w:t>
      </w:r>
      <w:r w:rsidR="00DF170E" w:rsidRPr="00AC5EA6">
        <w:rPr>
          <w:color w:val="9B57D3" w:themeColor="accent2"/>
        </w:rPr>
        <w:t>Mario Kart: Super Circuit</w:t>
      </w:r>
      <w:r w:rsidR="00E33C72" w:rsidRPr="00AC5EA6">
        <w:rPr>
          <w:color w:val="9B57D3" w:themeColor="accent2"/>
        </w:rPr>
        <w:t xml:space="preserve"> </w:t>
      </w:r>
      <w:r w:rsidR="00E33C72">
        <w:t>and it sits a</w:t>
      </w:r>
      <w:r w:rsidR="00171B2A">
        <w:t xml:space="preserve">s the first track of the </w:t>
      </w:r>
      <w:r w:rsidR="00171B2A" w:rsidRPr="00AC5EA6">
        <w:rPr>
          <w:color w:val="9B57D3" w:themeColor="accent2"/>
        </w:rPr>
        <w:t>Lightning Cup</w:t>
      </w:r>
      <w:r w:rsidR="00B41675" w:rsidRPr="00AC5EA6">
        <w:rPr>
          <w:color w:val="9B57D3" w:themeColor="accent2"/>
        </w:rPr>
        <w:t xml:space="preserve"> </w:t>
      </w:r>
      <w:r w:rsidR="00B41675">
        <w:t xml:space="preserve">which is the </w:t>
      </w:r>
      <w:r w:rsidR="00AF282E">
        <w:t>third cup overall.</w:t>
      </w:r>
      <w:r w:rsidR="00EA5190">
        <w:t xml:space="preserve"> Luigi Circuit is easily the hardest of the </w:t>
      </w:r>
      <w:r w:rsidR="00AE0743">
        <w:t xml:space="preserve">circuit tracks from </w:t>
      </w:r>
      <w:r w:rsidR="00AE0743" w:rsidRPr="00AC5EA6">
        <w:rPr>
          <w:color w:val="9B57D3" w:themeColor="accent2"/>
        </w:rPr>
        <w:t xml:space="preserve">Mario Kart: Super Circuit </w:t>
      </w:r>
      <w:r w:rsidR="00AE0743">
        <w:t xml:space="preserve">as utilises </w:t>
      </w:r>
      <w:r w:rsidR="00FF117E">
        <w:t xml:space="preserve">many U-turns and the sand at the edges of the road, as well making sure </w:t>
      </w:r>
      <w:r w:rsidR="001B4282">
        <w:t xml:space="preserve">that huge broken track skips are blocked off </w:t>
      </w:r>
      <w:r w:rsidR="00CC3CD5">
        <w:t>by the coloured barriers</w:t>
      </w:r>
      <w:r w:rsidR="00DD30B4">
        <w:t>.</w:t>
      </w:r>
    </w:p>
    <w:p w14:paraId="66EF612F" w14:textId="156E887C" w:rsidR="00621BFA" w:rsidRDefault="00B776A2" w:rsidP="00621BFA">
      <w:r>
        <w:t>Of course,</w:t>
      </w:r>
      <w:r w:rsidR="00C248FE">
        <w:t xml:space="preserve"> the main issue with </w:t>
      </w:r>
      <w:r w:rsidR="00C248FE" w:rsidRPr="00AC5EA6">
        <w:rPr>
          <w:color w:val="9B57D3" w:themeColor="accent2"/>
        </w:rPr>
        <w:t xml:space="preserve">Mario Kart: Super Circuit </w:t>
      </w:r>
      <w:r w:rsidR="00C248FE">
        <w:t xml:space="preserve">is that the tracks are completely flat due to the limitations of the </w:t>
      </w:r>
      <w:r w:rsidR="009F29B7" w:rsidRPr="00AC5EA6">
        <w:rPr>
          <w:color w:val="9B57D3" w:themeColor="accent2"/>
        </w:rPr>
        <w:t>Game Boy Advance</w:t>
      </w:r>
      <w:r>
        <w:t>. This is an issue that gets fixed in later games</w:t>
      </w:r>
      <w:r w:rsidR="00AD15C2">
        <w:t xml:space="preserve"> as </w:t>
      </w:r>
      <w:r w:rsidR="00AD15C2" w:rsidRPr="00AC5EA6">
        <w:rPr>
          <w:color w:val="9B57D3" w:themeColor="accent2"/>
        </w:rPr>
        <w:t>Nintendo</w:t>
      </w:r>
      <w:r w:rsidR="00860BC0">
        <w:t>,</w:t>
      </w:r>
      <w:r w:rsidR="00AD15C2">
        <w:t xml:space="preserve"> from </w:t>
      </w:r>
      <w:r w:rsidR="00AD15C2" w:rsidRPr="00AC5EA6">
        <w:rPr>
          <w:color w:val="9B57D3" w:themeColor="accent2"/>
        </w:rPr>
        <w:t xml:space="preserve">Mario Kart DS </w:t>
      </w:r>
      <w:r w:rsidR="00AD15C2">
        <w:t xml:space="preserve">onwards, started introducing </w:t>
      </w:r>
      <w:r w:rsidR="00AD15C2" w:rsidRPr="00AC5EA6">
        <w:rPr>
          <w:color w:val="9B57D3" w:themeColor="accent2"/>
        </w:rPr>
        <w:t>Retro Tracks</w:t>
      </w:r>
      <w:r w:rsidR="00AD15C2">
        <w:t>, which are remakes of older</w:t>
      </w:r>
      <w:r w:rsidR="00860BC0">
        <w:t xml:space="preserve"> tracks to bring them into the modern era.</w:t>
      </w:r>
    </w:p>
    <w:p w14:paraId="03DF2468" w14:textId="582B999F" w:rsidR="00F76BD9" w:rsidRDefault="00F76BD9" w:rsidP="00621BFA"/>
    <w:p w14:paraId="01CC1FF5" w14:textId="77777777" w:rsidR="00713DDA" w:rsidRDefault="00713DDA" w:rsidP="00621BFA"/>
    <w:p w14:paraId="3D2E57E9" w14:textId="327DF452" w:rsidR="00AD15A2" w:rsidRDefault="00AD15A2" w:rsidP="00AD15A2">
      <w:r w:rsidRPr="00AC5EA6">
        <w:rPr>
          <w:color w:val="9B57D3" w:themeColor="accent2"/>
        </w:rPr>
        <w:t>Mario Kart DS</w:t>
      </w:r>
      <w:r>
        <w:t>: -</w:t>
      </w:r>
      <w:r w:rsidR="00A73FD0">
        <w:t xml:space="preserve"> Is the first game </w:t>
      </w:r>
      <w:r w:rsidR="00AE365B">
        <w:t>in the series to introduce the</w:t>
      </w:r>
      <w:r w:rsidR="0082441F">
        <w:t xml:space="preserve"> newly added </w:t>
      </w:r>
      <w:r w:rsidR="0082441F" w:rsidRPr="00AC5EA6">
        <w:rPr>
          <w:color w:val="9B57D3" w:themeColor="accent2"/>
        </w:rPr>
        <w:t>Retro</w:t>
      </w:r>
      <w:r w:rsidR="00773E6A">
        <w:t xml:space="preserve"> tracks</w:t>
      </w:r>
      <w:r w:rsidR="00E777AD">
        <w:t xml:space="preserve"> and so </w:t>
      </w:r>
      <w:r w:rsidR="00577624">
        <w:t xml:space="preserve">any tracks they add will be visually </w:t>
      </w:r>
      <w:r w:rsidR="00313440">
        <w:t xml:space="preserve">improved and built upon since they’re now actually in </w:t>
      </w:r>
      <w:r w:rsidR="00313440" w:rsidRPr="00AC5EA6">
        <w:rPr>
          <w:color w:val="9B57D3" w:themeColor="accent2"/>
        </w:rPr>
        <w:t>3D</w:t>
      </w:r>
      <w:r w:rsidR="000747B7">
        <w:t>, the two tracks</w:t>
      </w:r>
      <w:r w:rsidR="00F76BD9">
        <w:t xml:space="preserve">, previously mentioned that made the jump to </w:t>
      </w:r>
      <w:r w:rsidR="00F76BD9" w:rsidRPr="00AC5EA6">
        <w:rPr>
          <w:color w:val="9B57D3" w:themeColor="accent2"/>
        </w:rPr>
        <w:t xml:space="preserve">Mario Kart DS </w:t>
      </w:r>
      <w:r w:rsidR="00F76BD9">
        <w:t>are:</w:t>
      </w:r>
    </w:p>
    <w:p w14:paraId="20372BDC" w14:textId="64BBFE54" w:rsidR="0025008E" w:rsidRDefault="00A34FD5" w:rsidP="0025008E">
      <w:pPr>
        <w:pStyle w:val="ListParagraph"/>
        <w:numPr>
          <w:ilvl w:val="0"/>
          <w:numId w:val="17"/>
        </w:numPr>
      </w:pPr>
      <w:r w:rsidRPr="004C541A">
        <w:rPr>
          <w:noProof/>
          <w:color w:val="9B57D3" w:themeColor="accent2"/>
        </w:rPr>
        <w:drawing>
          <wp:anchor distT="0" distB="0" distL="114300" distR="114300" simplePos="0" relativeHeight="251697154" behindDoc="1" locked="0" layoutInCell="1" allowOverlap="1" wp14:anchorId="632297E8" wp14:editId="5C268F24">
            <wp:simplePos x="0" y="0"/>
            <wp:positionH relativeFrom="column">
              <wp:posOffset>4337685</wp:posOffset>
            </wp:positionH>
            <wp:positionV relativeFrom="paragraph">
              <wp:posOffset>107155</wp:posOffset>
            </wp:positionV>
            <wp:extent cx="2029885" cy="1529180"/>
            <wp:effectExtent l="57150" t="76200" r="46990" b="71120"/>
            <wp:wrapNone/>
            <wp:docPr id="33" name="Picture 33" descr="Overview of the cour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Overview of the course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20039">
                      <a:off x="0" y="0"/>
                      <a:ext cx="2029885" cy="1529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0F11" w:rsidRPr="004C541A">
        <w:rPr>
          <w:noProof/>
          <w:color w:val="9B57D3" w:themeColor="accent2"/>
        </w:rPr>
        <w:drawing>
          <wp:anchor distT="0" distB="0" distL="114300" distR="114300" simplePos="0" relativeHeight="251698178" behindDoc="1" locked="0" layoutInCell="1" allowOverlap="1" wp14:anchorId="6AE936D7" wp14:editId="29B56C58">
            <wp:simplePos x="0" y="0"/>
            <wp:positionH relativeFrom="column">
              <wp:posOffset>2842800</wp:posOffset>
            </wp:positionH>
            <wp:positionV relativeFrom="paragraph">
              <wp:posOffset>88898</wp:posOffset>
            </wp:positionV>
            <wp:extent cx="1559744" cy="1559744"/>
            <wp:effectExtent l="76200" t="76200" r="78740" b="7874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05805">
                      <a:off x="0" y="0"/>
                      <a:ext cx="1560706" cy="15607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0F11" w:rsidRPr="004C541A">
        <w:rPr>
          <w:noProof/>
          <w:color w:val="9B57D3" w:themeColor="accent2"/>
        </w:rPr>
        <w:drawing>
          <wp:anchor distT="0" distB="0" distL="114300" distR="114300" simplePos="0" relativeHeight="251695106" behindDoc="1" locked="0" layoutInCell="1" allowOverlap="1" wp14:anchorId="25313940" wp14:editId="7C7BDA2C">
            <wp:simplePos x="0" y="0"/>
            <wp:positionH relativeFrom="column">
              <wp:posOffset>1662935</wp:posOffset>
            </wp:positionH>
            <wp:positionV relativeFrom="paragraph">
              <wp:posOffset>47419</wp:posOffset>
            </wp:positionV>
            <wp:extent cx="1284352" cy="1596763"/>
            <wp:effectExtent l="57150" t="57150" r="49530" b="41910"/>
            <wp:wrapNone/>
            <wp:docPr id="31" name="Picture 31" descr="Course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ourse icon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7290">
                      <a:off x="0" y="0"/>
                      <a:ext cx="1286849" cy="1599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441F" w:rsidRPr="004C541A">
        <w:rPr>
          <w:color w:val="9B57D3" w:themeColor="accent2"/>
        </w:rPr>
        <w:t>GBA Peach Circuit</w:t>
      </w:r>
      <w:r w:rsidR="00CD4C3D">
        <w:t>:</w:t>
      </w:r>
    </w:p>
    <w:p w14:paraId="7EA799AD" w14:textId="526AC2B2" w:rsidR="00CD4C3D" w:rsidRDefault="00CD4C3D" w:rsidP="00CD4C3D">
      <w:pPr>
        <w:pStyle w:val="ListParagraph"/>
      </w:pPr>
    </w:p>
    <w:p w14:paraId="15CFE8BF" w14:textId="30FF3EE7" w:rsidR="00CD4C3D" w:rsidRDefault="00CD4C3D" w:rsidP="00CD4C3D">
      <w:pPr>
        <w:pStyle w:val="ListParagraph"/>
      </w:pPr>
    </w:p>
    <w:p w14:paraId="5299D9AE" w14:textId="77777777" w:rsidR="00CD4C3D" w:rsidRDefault="00CD4C3D" w:rsidP="00CD4C3D">
      <w:pPr>
        <w:pStyle w:val="ListParagraph"/>
      </w:pPr>
    </w:p>
    <w:p w14:paraId="1707F6E5" w14:textId="77777777" w:rsidR="00CD4C3D" w:rsidRDefault="00CD4C3D" w:rsidP="00CD4C3D">
      <w:pPr>
        <w:pStyle w:val="ListParagraph"/>
      </w:pPr>
    </w:p>
    <w:p w14:paraId="7A0C599C" w14:textId="77777777" w:rsidR="00CD4C3D" w:rsidRDefault="00CD4C3D" w:rsidP="00CD4C3D">
      <w:pPr>
        <w:pStyle w:val="ListParagraph"/>
      </w:pPr>
    </w:p>
    <w:p w14:paraId="37D24FB0" w14:textId="77777777" w:rsidR="00CD4C3D" w:rsidRDefault="00CD4C3D" w:rsidP="00CD4C3D">
      <w:pPr>
        <w:pStyle w:val="ListParagraph"/>
      </w:pPr>
    </w:p>
    <w:p w14:paraId="5575B2E7" w14:textId="77777777" w:rsidR="00CD4C3D" w:rsidRDefault="00CD4C3D" w:rsidP="00CD4C3D">
      <w:pPr>
        <w:pStyle w:val="ListParagraph"/>
      </w:pPr>
    </w:p>
    <w:p w14:paraId="53B0F7F7" w14:textId="23FEEA95" w:rsidR="00CD4C3D" w:rsidRDefault="00CD4C3D" w:rsidP="00CD4C3D">
      <w:pPr>
        <w:pStyle w:val="ListParagraph"/>
      </w:pPr>
    </w:p>
    <w:p w14:paraId="0A6EB2CA" w14:textId="499261E2" w:rsidR="00CD4C3D" w:rsidRDefault="00AC697E" w:rsidP="00CD4C3D">
      <w:pPr>
        <w:pStyle w:val="ListParagraph"/>
      </w:pPr>
      <w:r>
        <w:t xml:space="preserve">When this track got its remake in </w:t>
      </w:r>
      <w:r w:rsidRPr="004C541A">
        <w:rPr>
          <w:color w:val="9B57D3" w:themeColor="accent2"/>
        </w:rPr>
        <w:t>Mario Kart DS</w:t>
      </w:r>
      <w:r>
        <w:t xml:space="preserve">, </w:t>
      </w:r>
      <w:r w:rsidR="00223D29">
        <w:t xml:space="preserve">it didn’t play too </w:t>
      </w:r>
      <w:r w:rsidR="00846B06">
        <w:t>differently from its original version, but the differen</w:t>
      </w:r>
      <w:r w:rsidR="003324CD">
        <w:t>ce</w:t>
      </w:r>
      <w:r w:rsidR="00D257A4">
        <w:t xml:space="preserve"> here is that the track is now playable for the first time in full </w:t>
      </w:r>
      <w:r w:rsidR="00547B35">
        <w:t xml:space="preserve">a </w:t>
      </w:r>
      <w:r w:rsidR="00D257A4" w:rsidRPr="004C541A">
        <w:rPr>
          <w:color w:val="9B57D3" w:themeColor="accent2"/>
        </w:rPr>
        <w:t xml:space="preserve">3D </w:t>
      </w:r>
      <w:r w:rsidR="00547B35">
        <w:t>world.</w:t>
      </w:r>
    </w:p>
    <w:p w14:paraId="7285FC59" w14:textId="77777777" w:rsidR="00A94D70" w:rsidRDefault="00A94D70" w:rsidP="00CD4C3D">
      <w:pPr>
        <w:pStyle w:val="ListParagraph"/>
      </w:pPr>
    </w:p>
    <w:p w14:paraId="36FA706A" w14:textId="77777777" w:rsidR="00A94D70" w:rsidRDefault="00A94D70" w:rsidP="00CD4C3D">
      <w:pPr>
        <w:pStyle w:val="ListParagraph"/>
      </w:pPr>
    </w:p>
    <w:p w14:paraId="4D574CC4" w14:textId="0EF22F33" w:rsidR="009D164B" w:rsidRDefault="00933EC4" w:rsidP="00121D38">
      <w:pPr>
        <w:pStyle w:val="ListParagraph"/>
        <w:numPr>
          <w:ilvl w:val="0"/>
          <w:numId w:val="17"/>
        </w:numPr>
      </w:pPr>
      <w:r w:rsidRPr="004C541A">
        <w:rPr>
          <w:noProof/>
          <w:color w:val="9B57D3" w:themeColor="accent2"/>
        </w:rPr>
        <w:lastRenderedPageBreak/>
        <w:drawing>
          <wp:anchor distT="0" distB="0" distL="114300" distR="114300" simplePos="0" relativeHeight="251702274" behindDoc="1" locked="0" layoutInCell="1" allowOverlap="1" wp14:anchorId="5A051CAF" wp14:editId="6850A6FD">
            <wp:simplePos x="0" y="0"/>
            <wp:positionH relativeFrom="column">
              <wp:posOffset>2927350</wp:posOffset>
            </wp:positionH>
            <wp:positionV relativeFrom="paragraph">
              <wp:posOffset>5081</wp:posOffset>
            </wp:positionV>
            <wp:extent cx="1712455" cy="1712455"/>
            <wp:effectExtent l="76200" t="76200" r="78740" b="78740"/>
            <wp:wrapNone/>
            <wp:docPr id="35" name="Picture 35" descr="GBA Luigi Circuit m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GBA Luigi Circuit map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72752">
                      <a:off x="0" y="0"/>
                      <a:ext cx="1712455" cy="171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7058" w:rsidRPr="004C541A">
        <w:rPr>
          <w:noProof/>
          <w:color w:val="9B57D3" w:themeColor="accent2"/>
        </w:rPr>
        <w:drawing>
          <wp:anchor distT="0" distB="0" distL="114300" distR="114300" simplePos="0" relativeHeight="251701250" behindDoc="1" locked="0" layoutInCell="1" allowOverlap="1" wp14:anchorId="6113048C" wp14:editId="4E0D30FA">
            <wp:simplePos x="0" y="0"/>
            <wp:positionH relativeFrom="margin">
              <wp:posOffset>4404360</wp:posOffset>
            </wp:positionH>
            <wp:positionV relativeFrom="paragraph">
              <wp:posOffset>186691</wp:posOffset>
            </wp:positionV>
            <wp:extent cx="1871324" cy="1409730"/>
            <wp:effectExtent l="57150" t="76200" r="72390" b="76200"/>
            <wp:wrapNone/>
            <wp:docPr id="36" name="Picture 36" descr="Panoramic view of the cour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anoramic view of the course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19479">
                      <a:off x="0" y="0"/>
                      <a:ext cx="1871324" cy="1409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7DB3" w:rsidRPr="004C541A">
        <w:rPr>
          <w:noProof/>
          <w:color w:val="9B57D3" w:themeColor="accent2"/>
        </w:rPr>
        <w:drawing>
          <wp:anchor distT="0" distB="0" distL="114300" distR="114300" simplePos="0" relativeHeight="251699202" behindDoc="1" locked="0" layoutInCell="1" allowOverlap="1" wp14:anchorId="5AB1E5FA" wp14:editId="254A3D79">
            <wp:simplePos x="0" y="0"/>
            <wp:positionH relativeFrom="column">
              <wp:posOffset>1774824</wp:posOffset>
            </wp:positionH>
            <wp:positionV relativeFrom="paragraph">
              <wp:posOffset>76200</wp:posOffset>
            </wp:positionV>
            <wp:extent cx="1276350" cy="1586814"/>
            <wp:effectExtent l="95250" t="76200" r="95250" b="71120"/>
            <wp:wrapNone/>
            <wp:docPr id="34" name="Picture 34" descr="The course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The course icon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38396">
                      <a:off x="0" y="0"/>
                      <a:ext cx="1276350" cy="1586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1D38" w:rsidRPr="004C541A">
        <w:rPr>
          <w:color w:val="9B57D3" w:themeColor="accent2"/>
        </w:rPr>
        <w:t>GBA Luigi Circuit</w:t>
      </w:r>
      <w:r w:rsidR="00121D38">
        <w:t>:</w:t>
      </w:r>
    </w:p>
    <w:p w14:paraId="4EC51DE5" w14:textId="268C6121" w:rsidR="008571F4" w:rsidRDefault="008571F4" w:rsidP="008571F4">
      <w:pPr>
        <w:pStyle w:val="ListParagraph"/>
      </w:pPr>
    </w:p>
    <w:p w14:paraId="7F0719D5" w14:textId="1EB1518B" w:rsidR="008571F4" w:rsidRDefault="008571F4" w:rsidP="008571F4">
      <w:pPr>
        <w:pStyle w:val="ListParagraph"/>
      </w:pPr>
    </w:p>
    <w:p w14:paraId="44E2B6F2" w14:textId="3705D120" w:rsidR="008571F4" w:rsidRDefault="008571F4" w:rsidP="008571F4">
      <w:pPr>
        <w:pStyle w:val="ListParagraph"/>
      </w:pPr>
    </w:p>
    <w:p w14:paraId="08B0B5A4" w14:textId="68385E0A" w:rsidR="008571F4" w:rsidRDefault="008571F4" w:rsidP="008571F4">
      <w:pPr>
        <w:pStyle w:val="ListParagraph"/>
      </w:pPr>
    </w:p>
    <w:p w14:paraId="522142AA" w14:textId="4D1DC142" w:rsidR="008571F4" w:rsidRDefault="008571F4" w:rsidP="008571F4">
      <w:pPr>
        <w:pStyle w:val="ListParagraph"/>
      </w:pPr>
    </w:p>
    <w:p w14:paraId="7163AACD" w14:textId="57110E4D" w:rsidR="008571F4" w:rsidRDefault="008571F4" w:rsidP="008571F4">
      <w:pPr>
        <w:pStyle w:val="ListParagraph"/>
      </w:pPr>
    </w:p>
    <w:p w14:paraId="680CDCC0" w14:textId="6CBB8812" w:rsidR="008571F4" w:rsidRDefault="008571F4" w:rsidP="008571F4">
      <w:pPr>
        <w:pStyle w:val="ListParagraph"/>
      </w:pPr>
    </w:p>
    <w:p w14:paraId="7CEABFCE" w14:textId="1EA12EBB" w:rsidR="008571F4" w:rsidRDefault="008571F4" w:rsidP="008571F4">
      <w:pPr>
        <w:pStyle w:val="ListParagraph"/>
      </w:pPr>
    </w:p>
    <w:p w14:paraId="62FAD97A" w14:textId="4D004A78" w:rsidR="008571F4" w:rsidRDefault="008571F4" w:rsidP="008571F4">
      <w:pPr>
        <w:pStyle w:val="ListParagraph"/>
      </w:pPr>
      <w:r>
        <w:t xml:space="preserve">This </w:t>
      </w:r>
      <w:r w:rsidR="0034593E">
        <w:t>track also got the remake trea</w:t>
      </w:r>
      <w:r w:rsidR="00182602">
        <w:t xml:space="preserve">tment </w:t>
      </w:r>
      <w:r w:rsidR="00337846">
        <w:t>but managed to utilise</w:t>
      </w:r>
      <w:r w:rsidR="00B47100">
        <w:t xml:space="preserve"> its environment a ton, </w:t>
      </w:r>
      <w:r w:rsidR="00CD34D5">
        <w:t xml:space="preserve">including the iconic rain from the </w:t>
      </w:r>
      <w:r w:rsidR="00CD34D5" w:rsidRPr="004C541A">
        <w:rPr>
          <w:color w:val="9B57D3" w:themeColor="accent2"/>
        </w:rPr>
        <w:t>Game Boy Advance</w:t>
      </w:r>
      <w:r w:rsidR="00115E99" w:rsidRPr="004C541A">
        <w:rPr>
          <w:color w:val="9B57D3" w:themeColor="accent2"/>
        </w:rPr>
        <w:t xml:space="preserve"> </w:t>
      </w:r>
      <w:r w:rsidR="00115E99">
        <w:t>version of the track</w:t>
      </w:r>
      <w:r w:rsidR="00B35C90">
        <w:t xml:space="preserve">. That </w:t>
      </w:r>
      <w:r w:rsidR="005E7013">
        <w:t>is what this level will utilise by using its environment to its advantage.</w:t>
      </w:r>
    </w:p>
    <w:p w14:paraId="6D5491C4" w14:textId="0DE30B2F" w:rsidR="000D2A98" w:rsidRDefault="003F597B" w:rsidP="000D2A98">
      <w:r>
        <w:t xml:space="preserve">At this stage, </w:t>
      </w:r>
      <w:r w:rsidR="00EC372D">
        <w:t>both</w:t>
      </w:r>
      <w:r>
        <w:t xml:space="preserve"> tracks have a remake </w:t>
      </w:r>
      <w:r w:rsidR="00DF3FBE">
        <w:t>but the remaining one</w:t>
      </w:r>
      <w:r w:rsidR="00FD43D6">
        <w:t xml:space="preserve">, </w:t>
      </w:r>
      <w:r w:rsidR="00DF3FBE" w:rsidRPr="004C541A">
        <w:rPr>
          <w:color w:val="9B57D3" w:themeColor="accent2"/>
        </w:rPr>
        <w:t>GBA Mario Circuit</w:t>
      </w:r>
      <w:r w:rsidR="00FD43D6">
        <w:t>, has not been remade at this point in time.</w:t>
      </w:r>
      <w:r w:rsidR="00EC372D">
        <w:t xml:space="preserve"> Either</w:t>
      </w:r>
      <w:r w:rsidR="00C71A4F">
        <w:t xml:space="preserve"> way, this stage of these tracks lives is </w:t>
      </w:r>
      <w:r w:rsidR="00374296">
        <w:t>only a transitional stage as they get much more modern remakes</w:t>
      </w:r>
      <w:r w:rsidR="006B4904">
        <w:t xml:space="preserve"> </w:t>
      </w:r>
      <w:r w:rsidR="008603D1">
        <w:t>later</w:t>
      </w:r>
      <w:r w:rsidR="006B4904">
        <w:t>.</w:t>
      </w:r>
    </w:p>
    <w:p w14:paraId="1BC4D1CF" w14:textId="77777777" w:rsidR="008603D1" w:rsidRDefault="008603D1" w:rsidP="000D2A98"/>
    <w:p w14:paraId="41BC972E" w14:textId="68E97656" w:rsidR="009D0842" w:rsidRDefault="009D0842" w:rsidP="00560095">
      <w:r w:rsidRPr="004C541A">
        <w:rPr>
          <w:color w:val="9B57D3" w:themeColor="accent2"/>
        </w:rPr>
        <w:t>Mario Kart 8 Deluxe</w:t>
      </w:r>
      <w:r>
        <w:t xml:space="preserve">: - </w:t>
      </w:r>
      <w:r w:rsidR="008A673B">
        <w:t xml:space="preserve">We only got one </w:t>
      </w:r>
      <w:r w:rsidR="00452B88" w:rsidRPr="004C541A">
        <w:rPr>
          <w:color w:val="9B57D3" w:themeColor="accent2"/>
        </w:rPr>
        <w:t xml:space="preserve">Mario Kart: Super Circuit </w:t>
      </w:r>
      <w:r w:rsidR="00452B88">
        <w:t xml:space="preserve">track in </w:t>
      </w:r>
      <w:r w:rsidR="00D10606" w:rsidRPr="004C541A">
        <w:rPr>
          <w:color w:val="9B57D3" w:themeColor="accent2"/>
        </w:rPr>
        <w:t>Mario Kart 8</w:t>
      </w:r>
      <w:r w:rsidR="00D10606">
        <w:t xml:space="preserve"> Deluxe</w:t>
      </w:r>
      <w:r w:rsidR="000879DD">
        <w:t xml:space="preserve"> but the track we got was the remaining circuit track from </w:t>
      </w:r>
      <w:r w:rsidR="000879DD" w:rsidRPr="004C541A">
        <w:rPr>
          <w:color w:val="9B57D3" w:themeColor="accent2"/>
        </w:rPr>
        <w:t xml:space="preserve">Super </w:t>
      </w:r>
      <w:r w:rsidR="00A61CDC" w:rsidRPr="004C541A">
        <w:rPr>
          <w:color w:val="9B57D3" w:themeColor="accent2"/>
        </w:rPr>
        <w:t>Circuit</w:t>
      </w:r>
      <w:r w:rsidR="00A61CDC">
        <w:t>. This was of course:</w:t>
      </w:r>
    </w:p>
    <w:p w14:paraId="471CD365" w14:textId="59B0AA3E" w:rsidR="00A61CDC" w:rsidRDefault="00A96CE6" w:rsidP="00A61CDC">
      <w:pPr>
        <w:pStyle w:val="ListParagraph"/>
        <w:numPr>
          <w:ilvl w:val="0"/>
          <w:numId w:val="17"/>
        </w:numPr>
      </w:pPr>
      <w:r w:rsidRPr="004C541A">
        <w:rPr>
          <w:noProof/>
          <w:color w:val="9B57D3" w:themeColor="accent2"/>
        </w:rPr>
        <w:drawing>
          <wp:anchor distT="0" distB="0" distL="114300" distR="114300" simplePos="0" relativeHeight="251706370" behindDoc="1" locked="0" layoutInCell="1" allowOverlap="1" wp14:anchorId="2E0CBAC9" wp14:editId="6D8C8EBC">
            <wp:simplePos x="0" y="0"/>
            <wp:positionH relativeFrom="column">
              <wp:posOffset>3409950</wp:posOffset>
            </wp:positionH>
            <wp:positionV relativeFrom="paragraph">
              <wp:posOffset>48895</wp:posOffset>
            </wp:positionV>
            <wp:extent cx="1238250" cy="1238250"/>
            <wp:effectExtent l="0" t="0" r="0" b="0"/>
            <wp:wrapNone/>
            <wp:docPr id="38" name="Picture 38" descr="Map of GBA Mario Circuit in Mario Kart 8 Delux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p of GBA Mario Circuit in Mario Kart 8 Deluxe.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2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C0725" w:rsidRPr="004C541A">
        <w:rPr>
          <w:noProof/>
          <w:color w:val="9B57D3" w:themeColor="accent2"/>
        </w:rPr>
        <w:drawing>
          <wp:anchor distT="0" distB="0" distL="114300" distR="114300" simplePos="0" relativeHeight="251703298" behindDoc="1" locked="0" layoutInCell="1" allowOverlap="1" wp14:anchorId="45477A21" wp14:editId="096FF6CD">
            <wp:simplePos x="0" y="0"/>
            <wp:positionH relativeFrom="column">
              <wp:posOffset>1626125</wp:posOffset>
            </wp:positionH>
            <wp:positionV relativeFrom="paragraph">
              <wp:posOffset>126853</wp:posOffset>
            </wp:positionV>
            <wp:extent cx="2093754" cy="1437711"/>
            <wp:effectExtent l="95250" t="133350" r="97155" b="143510"/>
            <wp:wrapNone/>
            <wp:docPr id="37" name="Picture 37" descr="The course ico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The course icon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431829">
                      <a:off x="0" y="0"/>
                      <a:ext cx="2105746" cy="144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1CDC" w:rsidRPr="004C541A">
        <w:rPr>
          <w:color w:val="9B57D3" w:themeColor="accent2"/>
        </w:rPr>
        <w:t>GBA Mario Circuit</w:t>
      </w:r>
      <w:r w:rsidR="006C1F81">
        <w:t>:</w:t>
      </w:r>
    </w:p>
    <w:p w14:paraId="34E26265" w14:textId="697FF951" w:rsidR="006C1F81" w:rsidRDefault="00A96CE6" w:rsidP="006C1F81">
      <w:pPr>
        <w:pStyle w:val="ListParagraph"/>
      </w:pPr>
      <w:r>
        <w:rPr>
          <w:noProof/>
        </w:rPr>
        <w:drawing>
          <wp:anchor distT="0" distB="0" distL="114300" distR="114300" simplePos="0" relativeHeight="251705346" behindDoc="1" locked="0" layoutInCell="1" allowOverlap="1" wp14:anchorId="1C58FA36" wp14:editId="0F3630A1">
            <wp:simplePos x="0" y="0"/>
            <wp:positionH relativeFrom="column">
              <wp:posOffset>4401185</wp:posOffset>
            </wp:positionH>
            <wp:positionV relativeFrom="paragraph">
              <wp:posOffset>39371</wp:posOffset>
            </wp:positionV>
            <wp:extent cx="1905151" cy="1071621"/>
            <wp:effectExtent l="76200" t="133350" r="76200" b="147955"/>
            <wp:wrapNone/>
            <wp:docPr id="39" name="Picture 39" descr="Promotional wallpap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romotional wallpaper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97968">
                      <a:off x="0" y="0"/>
                      <a:ext cx="1905151" cy="1071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88B0DE" w14:textId="1C9F7A47" w:rsidR="006C1F81" w:rsidRDefault="006C1F81" w:rsidP="006C1F81">
      <w:pPr>
        <w:pStyle w:val="ListParagraph"/>
      </w:pPr>
    </w:p>
    <w:p w14:paraId="04131713" w14:textId="01233914" w:rsidR="006C1F81" w:rsidRDefault="006C1F81" w:rsidP="006C1F81">
      <w:pPr>
        <w:pStyle w:val="ListParagraph"/>
      </w:pPr>
    </w:p>
    <w:p w14:paraId="337E3A88" w14:textId="29FB2D2C" w:rsidR="006C1F81" w:rsidRDefault="006C1F81" w:rsidP="006C1F81">
      <w:pPr>
        <w:pStyle w:val="ListParagraph"/>
      </w:pPr>
    </w:p>
    <w:p w14:paraId="4731DA14" w14:textId="18E4BFE2" w:rsidR="006C1F81" w:rsidRDefault="006C1F81" w:rsidP="006C1F81">
      <w:pPr>
        <w:pStyle w:val="ListParagraph"/>
      </w:pPr>
    </w:p>
    <w:p w14:paraId="261305FB" w14:textId="04D11DFD" w:rsidR="006C1F81" w:rsidRDefault="006C1F81" w:rsidP="006C1F81">
      <w:pPr>
        <w:pStyle w:val="ListParagraph"/>
      </w:pPr>
    </w:p>
    <w:p w14:paraId="20A20E69" w14:textId="46875AAC" w:rsidR="006C1F81" w:rsidRDefault="006C1F81" w:rsidP="006C1F81">
      <w:pPr>
        <w:pStyle w:val="ListParagraph"/>
      </w:pPr>
    </w:p>
    <w:p w14:paraId="66518AB8" w14:textId="63F99AE2" w:rsidR="006C1F81" w:rsidRDefault="006C1F81" w:rsidP="006C1F81">
      <w:pPr>
        <w:pStyle w:val="ListParagraph"/>
      </w:pPr>
    </w:p>
    <w:p w14:paraId="6364F963" w14:textId="79B96601" w:rsidR="00A96CE6" w:rsidRDefault="006C1F81" w:rsidP="00A96CE6">
      <w:pPr>
        <w:pStyle w:val="ListParagraph"/>
      </w:pPr>
      <w:r>
        <w:t xml:space="preserve">This </w:t>
      </w:r>
      <w:r w:rsidR="00A96CE6">
        <w:t>track has had a major visual overhaul compared</w:t>
      </w:r>
      <w:r w:rsidR="009F3129">
        <w:t xml:space="preserve"> its circuit brethren</w:t>
      </w:r>
      <w:r w:rsidR="002E63D5">
        <w:t xml:space="preserve">, </w:t>
      </w:r>
      <w:r w:rsidR="00470175">
        <w:t xml:space="preserve">it even had a completely new </w:t>
      </w:r>
      <w:r w:rsidR="00A6683F">
        <w:t xml:space="preserve">track change added to assist with one of </w:t>
      </w:r>
      <w:r w:rsidR="00A6683F" w:rsidRPr="004C541A">
        <w:rPr>
          <w:color w:val="9B57D3" w:themeColor="accent2"/>
        </w:rPr>
        <w:t xml:space="preserve">Mario Kart 8 Deluxe’s </w:t>
      </w:r>
      <w:r w:rsidR="00A6683F">
        <w:t xml:space="preserve">new to the series mechanics, </w:t>
      </w:r>
      <w:r w:rsidR="00A6683F" w:rsidRPr="004C541A">
        <w:rPr>
          <w:color w:val="9B57D3" w:themeColor="accent2"/>
        </w:rPr>
        <w:t>Anti-Gravity</w:t>
      </w:r>
      <w:r w:rsidR="00A6683F">
        <w:t xml:space="preserve">. They changed the U-turn to be raised at </w:t>
      </w:r>
      <w:r w:rsidR="006F06B0">
        <w:t xml:space="preserve">around a </w:t>
      </w:r>
      <w:r w:rsidR="001256E2">
        <w:t>60-degree</w:t>
      </w:r>
      <w:r w:rsidR="006F06B0">
        <w:t xml:space="preserve"> angle to reinvent this classic track slightly.</w:t>
      </w:r>
    </w:p>
    <w:p w14:paraId="2E64AD17" w14:textId="26AC680D" w:rsidR="000F2017" w:rsidRDefault="001256E2" w:rsidP="001256E2">
      <w:r w:rsidRPr="004C541A">
        <w:rPr>
          <w:color w:val="9B57D3" w:themeColor="accent2"/>
        </w:rPr>
        <w:t xml:space="preserve">Mario Kart 8 Deluxe </w:t>
      </w:r>
      <w:r>
        <w:t xml:space="preserve">helped in breathing new life </w:t>
      </w:r>
      <w:r w:rsidR="004B0D88">
        <w:t>in</w:t>
      </w:r>
      <w:r>
        <w:t>to a</w:t>
      </w:r>
      <w:r w:rsidR="004B0D88">
        <w:t xml:space="preserve">n old beloved track by reinventing the formula of how it </w:t>
      </w:r>
      <w:r w:rsidR="00E372EB">
        <w:t>worked,</w:t>
      </w:r>
      <w:r w:rsidR="004B0D88">
        <w:t xml:space="preserve"> and the result was </w:t>
      </w:r>
      <w:r w:rsidR="00C96B50">
        <w:t xml:space="preserve">an addition of verticality </w:t>
      </w:r>
      <w:r w:rsidR="004A6E7A">
        <w:t xml:space="preserve">mixed </w:t>
      </w:r>
      <w:r w:rsidR="005255B3">
        <w:t xml:space="preserve">with the true definition of a modernised </w:t>
      </w:r>
      <w:r w:rsidR="005255B3" w:rsidRPr="004C541A">
        <w:rPr>
          <w:color w:val="9B57D3" w:themeColor="accent2"/>
        </w:rPr>
        <w:t xml:space="preserve">Mario Kart </w:t>
      </w:r>
      <w:r w:rsidR="005255B3">
        <w:t>track.</w:t>
      </w:r>
    </w:p>
    <w:p w14:paraId="5D388948" w14:textId="77777777" w:rsidR="00983F48" w:rsidRDefault="00983F48" w:rsidP="001256E2"/>
    <w:p w14:paraId="6EF3B413" w14:textId="77B4C195" w:rsidR="00BE0C41" w:rsidRDefault="00BE0C41" w:rsidP="00560095">
      <w:r w:rsidRPr="004C541A">
        <w:rPr>
          <w:color w:val="9B57D3" w:themeColor="accent2"/>
        </w:rPr>
        <w:t>Mario Kart Tour</w:t>
      </w:r>
      <w:r>
        <w:t>: -</w:t>
      </w:r>
      <w:r w:rsidR="009E52AA">
        <w:t xml:space="preserve"> Is the final step in seeing a fully modernised </w:t>
      </w:r>
      <w:r w:rsidR="000F1F20">
        <w:t xml:space="preserve">version of older tracks made by </w:t>
      </w:r>
      <w:r w:rsidR="000F1F20" w:rsidRPr="004C541A">
        <w:rPr>
          <w:color w:val="9B57D3" w:themeColor="accent2"/>
        </w:rPr>
        <w:t>Nintendo</w:t>
      </w:r>
      <w:r w:rsidR="00A03327">
        <w:t>, this</w:t>
      </w:r>
      <w:r w:rsidR="001B78FF">
        <w:t xml:space="preserve"> mobile game was completely </w:t>
      </w:r>
      <w:r w:rsidR="003D0417">
        <w:t>unexpected,</w:t>
      </w:r>
      <w:r w:rsidR="001B78FF">
        <w:t xml:space="preserve"> but it has been </w:t>
      </w:r>
      <w:r w:rsidR="004C541A">
        <w:t>innovative</w:t>
      </w:r>
      <w:r w:rsidR="001B78FF">
        <w:t xml:space="preserve"> for the series</w:t>
      </w:r>
      <w:r w:rsidR="00F12F68">
        <w:t xml:space="preserve"> even bringing back tracks that had previously had their chance to be remade, two such tracks are:</w:t>
      </w:r>
    </w:p>
    <w:p w14:paraId="1A6CD159" w14:textId="4130D096" w:rsidR="00983F48" w:rsidRDefault="00983F48" w:rsidP="00560095"/>
    <w:p w14:paraId="777DDF43" w14:textId="66F975F5" w:rsidR="00F12F68" w:rsidRDefault="00983F48" w:rsidP="00F12F68">
      <w:pPr>
        <w:pStyle w:val="ListParagraph"/>
        <w:numPr>
          <w:ilvl w:val="0"/>
          <w:numId w:val="17"/>
        </w:numPr>
      </w:pPr>
      <w:r w:rsidRPr="004C541A">
        <w:rPr>
          <w:noProof/>
          <w:color w:val="9B57D3" w:themeColor="accent2"/>
        </w:rPr>
        <w:lastRenderedPageBreak/>
        <w:drawing>
          <wp:anchor distT="0" distB="0" distL="114300" distR="114300" simplePos="0" relativeHeight="251708418" behindDoc="1" locked="0" layoutInCell="1" allowOverlap="1" wp14:anchorId="176F19F4" wp14:editId="62A63BF1">
            <wp:simplePos x="0" y="0"/>
            <wp:positionH relativeFrom="column">
              <wp:posOffset>5200016</wp:posOffset>
            </wp:positionH>
            <wp:positionV relativeFrom="paragraph">
              <wp:posOffset>-88265</wp:posOffset>
            </wp:positionV>
            <wp:extent cx="1333500" cy="1524000"/>
            <wp:effectExtent l="57150" t="38100" r="0" b="19050"/>
            <wp:wrapNone/>
            <wp:docPr id="463793334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58800">
                      <a:off x="0" y="0"/>
                      <a:ext cx="1333500" cy="1524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3420D" w:rsidRPr="004C541A">
        <w:rPr>
          <w:noProof/>
          <w:color w:val="9B57D3" w:themeColor="accent2"/>
        </w:rPr>
        <w:drawing>
          <wp:anchor distT="0" distB="0" distL="114300" distR="114300" simplePos="0" relativeHeight="251707394" behindDoc="1" locked="0" layoutInCell="1" allowOverlap="1" wp14:anchorId="076E0763" wp14:editId="79CF5B50">
            <wp:simplePos x="0" y="0"/>
            <wp:positionH relativeFrom="column">
              <wp:posOffset>1273175</wp:posOffset>
            </wp:positionH>
            <wp:positionV relativeFrom="paragraph">
              <wp:posOffset>193039</wp:posOffset>
            </wp:positionV>
            <wp:extent cx="2124621" cy="1195070"/>
            <wp:effectExtent l="76200" t="152400" r="66675" b="157480"/>
            <wp:wrapNone/>
            <wp:docPr id="774783504" name="Picture 1" descr="GBA Peach Circuit in Mario Kart Tou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BA Peach Circuit in Mario Kart Tour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098512">
                      <a:off x="0" y="0"/>
                      <a:ext cx="2124621" cy="119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12F68" w:rsidRPr="004C541A">
        <w:rPr>
          <w:color w:val="9B57D3" w:themeColor="accent2"/>
        </w:rPr>
        <w:t>GBA Peach Circuit</w:t>
      </w:r>
      <w:r w:rsidR="00F12F68">
        <w:t>:</w:t>
      </w:r>
    </w:p>
    <w:p w14:paraId="68713372" w14:textId="0695D3CD" w:rsidR="000F2017" w:rsidRDefault="00435A16" w:rsidP="000F2017">
      <w:pPr>
        <w:pStyle w:val="ListParagraph"/>
      </w:pPr>
      <w:r>
        <w:rPr>
          <w:noProof/>
        </w:rPr>
        <w:drawing>
          <wp:anchor distT="0" distB="0" distL="114300" distR="114300" simplePos="0" relativeHeight="251677698" behindDoc="1" locked="0" layoutInCell="1" allowOverlap="1" wp14:anchorId="2B2C5DE8" wp14:editId="3A64AFC8">
            <wp:simplePos x="0" y="0"/>
            <wp:positionH relativeFrom="margin">
              <wp:posOffset>2914711</wp:posOffset>
            </wp:positionH>
            <wp:positionV relativeFrom="paragraph">
              <wp:posOffset>155574</wp:posOffset>
            </wp:positionV>
            <wp:extent cx="2237105" cy="1258371"/>
            <wp:effectExtent l="38100" t="57150" r="29845" b="56515"/>
            <wp:wrapNone/>
            <wp:docPr id="26706326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1204">
                      <a:off x="0" y="0"/>
                      <a:ext cx="2237105" cy="12583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60A568" w14:textId="0E2D9ABC" w:rsidR="00F6716B" w:rsidRDefault="00F6716B" w:rsidP="000F2017">
      <w:pPr>
        <w:pStyle w:val="ListParagraph"/>
      </w:pPr>
    </w:p>
    <w:p w14:paraId="56FD3676" w14:textId="750FB866" w:rsidR="00F6716B" w:rsidRDefault="00F6716B" w:rsidP="000F2017">
      <w:pPr>
        <w:pStyle w:val="ListParagraph"/>
      </w:pPr>
    </w:p>
    <w:p w14:paraId="6520BDB9" w14:textId="77777777" w:rsidR="002037F7" w:rsidRDefault="002037F7" w:rsidP="000F2017">
      <w:pPr>
        <w:pStyle w:val="ListParagraph"/>
      </w:pPr>
    </w:p>
    <w:p w14:paraId="72609AE6" w14:textId="46B572D6" w:rsidR="002037F7" w:rsidRDefault="002037F7" w:rsidP="000F2017">
      <w:pPr>
        <w:pStyle w:val="ListParagraph"/>
      </w:pPr>
    </w:p>
    <w:p w14:paraId="1364192C" w14:textId="6D49B544" w:rsidR="002037F7" w:rsidRDefault="002037F7" w:rsidP="000F2017">
      <w:pPr>
        <w:pStyle w:val="ListParagraph"/>
      </w:pPr>
    </w:p>
    <w:p w14:paraId="03084B5C" w14:textId="6E1D12E3" w:rsidR="002037F7" w:rsidRDefault="002037F7" w:rsidP="000F2017">
      <w:pPr>
        <w:pStyle w:val="ListParagraph"/>
      </w:pPr>
    </w:p>
    <w:p w14:paraId="2435A144" w14:textId="0DCF8355" w:rsidR="002037F7" w:rsidRDefault="002037F7" w:rsidP="000F2017">
      <w:pPr>
        <w:pStyle w:val="ListParagraph"/>
      </w:pPr>
    </w:p>
    <w:p w14:paraId="0687B526" w14:textId="02351464" w:rsidR="00B856F9" w:rsidRDefault="0020296B" w:rsidP="00DB155C">
      <w:pPr>
        <w:pStyle w:val="ListParagraph"/>
      </w:pPr>
      <w:r>
        <w:rPr>
          <w:noProof/>
        </w:rPr>
        <w:drawing>
          <wp:anchor distT="0" distB="0" distL="114300" distR="114300" simplePos="0" relativeHeight="251711490" behindDoc="1" locked="0" layoutInCell="1" allowOverlap="1" wp14:anchorId="6E76B0E4" wp14:editId="1FED1AB1">
            <wp:simplePos x="0" y="0"/>
            <wp:positionH relativeFrom="column">
              <wp:posOffset>5254154</wp:posOffset>
            </wp:positionH>
            <wp:positionV relativeFrom="paragraph">
              <wp:posOffset>564515</wp:posOffset>
            </wp:positionV>
            <wp:extent cx="1333500" cy="1428750"/>
            <wp:effectExtent l="57150" t="57150" r="0" b="76200"/>
            <wp:wrapNone/>
            <wp:docPr id="197533556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17434">
                      <a:off x="0" y="0"/>
                      <a:ext cx="1333500" cy="1428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56B7">
        <w:t xml:space="preserve">Improvements to this track are aplenty as now it features both elevation </w:t>
      </w:r>
      <w:r w:rsidR="00031132">
        <w:t>and a lake that it didn’t have</w:t>
      </w:r>
      <w:r w:rsidR="00776157">
        <w:t xml:space="preserve"> previously. These have </w:t>
      </w:r>
      <w:r w:rsidR="004E57F4">
        <w:t>given the track a new look that even compliments its simplistic design, making it easy to understand for the player.</w:t>
      </w:r>
      <w:r w:rsidR="00A3781E">
        <w:t xml:space="preserve"> </w:t>
      </w:r>
      <w:r w:rsidR="00A3781E" w:rsidRPr="004C541A">
        <w:rPr>
          <w:color w:val="9B57D3" w:themeColor="accent2"/>
        </w:rPr>
        <w:t xml:space="preserve">Beacon GP </w:t>
      </w:r>
      <w:r w:rsidR="00A3781E">
        <w:t xml:space="preserve">will take inspiration of </w:t>
      </w:r>
      <w:r w:rsidR="00A3781E" w:rsidRPr="004C541A">
        <w:rPr>
          <w:color w:val="9B57D3" w:themeColor="accent2"/>
        </w:rPr>
        <w:t>Elevation</w:t>
      </w:r>
      <w:r w:rsidR="00A3781E">
        <w:t xml:space="preserve"> from this track and use it to its advantage.</w:t>
      </w:r>
    </w:p>
    <w:p w14:paraId="389279FD" w14:textId="23BB5001" w:rsidR="00C8263E" w:rsidRDefault="00C8263E" w:rsidP="00C8263E">
      <w:pPr>
        <w:pStyle w:val="ListParagraph"/>
        <w:numPr>
          <w:ilvl w:val="0"/>
          <w:numId w:val="17"/>
        </w:numPr>
      </w:pPr>
      <w:r w:rsidRPr="004C541A">
        <w:rPr>
          <w:color w:val="9B57D3" w:themeColor="accent2"/>
        </w:rPr>
        <w:t>GBA Luigi Circuit</w:t>
      </w:r>
      <w:r>
        <w:t>:</w:t>
      </w:r>
    </w:p>
    <w:p w14:paraId="73B93E22" w14:textId="35E819CC" w:rsidR="00C8263E" w:rsidRDefault="00C134D1" w:rsidP="00C8263E">
      <w:pPr>
        <w:pStyle w:val="ListParagraph"/>
      </w:pPr>
      <w:r>
        <w:rPr>
          <w:noProof/>
        </w:rPr>
        <w:drawing>
          <wp:anchor distT="0" distB="0" distL="114300" distR="114300" simplePos="0" relativeHeight="251709442" behindDoc="1" locked="0" layoutInCell="1" allowOverlap="1" wp14:anchorId="079E1CD7" wp14:editId="3FCEE45B">
            <wp:simplePos x="0" y="0"/>
            <wp:positionH relativeFrom="column">
              <wp:posOffset>1441395</wp:posOffset>
            </wp:positionH>
            <wp:positionV relativeFrom="paragraph">
              <wp:posOffset>109972</wp:posOffset>
            </wp:positionV>
            <wp:extent cx="2236238" cy="1261238"/>
            <wp:effectExtent l="57150" t="114300" r="69215" b="110490"/>
            <wp:wrapNone/>
            <wp:docPr id="62728085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00794">
                      <a:off x="0" y="0"/>
                      <a:ext cx="2243929" cy="12655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D2BB75" w14:textId="24327C15" w:rsidR="00C8263E" w:rsidRDefault="0020296B" w:rsidP="00C8263E">
      <w:pPr>
        <w:pStyle w:val="ListParagraph"/>
      </w:pPr>
      <w:r>
        <w:rPr>
          <w:noProof/>
        </w:rPr>
        <w:drawing>
          <wp:anchor distT="0" distB="0" distL="114300" distR="114300" simplePos="0" relativeHeight="251710466" behindDoc="1" locked="0" layoutInCell="1" allowOverlap="1" wp14:anchorId="11CD7B8D" wp14:editId="450AA3D8">
            <wp:simplePos x="0" y="0"/>
            <wp:positionH relativeFrom="margin">
              <wp:posOffset>3130550</wp:posOffset>
            </wp:positionH>
            <wp:positionV relativeFrom="paragraph">
              <wp:posOffset>73660</wp:posOffset>
            </wp:positionV>
            <wp:extent cx="2065489" cy="1161351"/>
            <wp:effectExtent l="57150" t="114300" r="68580" b="115570"/>
            <wp:wrapNone/>
            <wp:docPr id="20" name="Picture 20" descr="View of a ra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View of a ramp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43383">
                      <a:off x="0" y="0"/>
                      <a:ext cx="2065489" cy="1161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23A6C4" w14:textId="687D6718" w:rsidR="00C8263E" w:rsidRDefault="00C8263E" w:rsidP="00C8263E">
      <w:pPr>
        <w:pStyle w:val="ListParagraph"/>
      </w:pPr>
    </w:p>
    <w:p w14:paraId="5E1B2397" w14:textId="4CB3C34B" w:rsidR="00C8263E" w:rsidRDefault="00C8263E" w:rsidP="00C8263E">
      <w:pPr>
        <w:pStyle w:val="ListParagraph"/>
      </w:pPr>
    </w:p>
    <w:p w14:paraId="4422B5D2" w14:textId="0502B82F" w:rsidR="004E3BDF" w:rsidRDefault="004E3BDF" w:rsidP="00C8263E">
      <w:pPr>
        <w:pStyle w:val="ListParagraph"/>
      </w:pPr>
    </w:p>
    <w:p w14:paraId="4212016F" w14:textId="3BADEAA6" w:rsidR="004E3BDF" w:rsidRDefault="004E3BDF" w:rsidP="00C8263E">
      <w:pPr>
        <w:pStyle w:val="ListParagraph"/>
      </w:pPr>
    </w:p>
    <w:p w14:paraId="14AE3F2D" w14:textId="1D882C76" w:rsidR="004E3BDF" w:rsidRDefault="004E3BDF" w:rsidP="00C8263E">
      <w:pPr>
        <w:pStyle w:val="ListParagraph"/>
      </w:pPr>
    </w:p>
    <w:p w14:paraId="3BCC40CC" w14:textId="583B3398" w:rsidR="004E3BDF" w:rsidRDefault="004E3BDF" w:rsidP="00C8263E">
      <w:pPr>
        <w:pStyle w:val="ListParagraph"/>
      </w:pPr>
    </w:p>
    <w:p w14:paraId="1C82A547" w14:textId="59EAB1C9" w:rsidR="004E3BDF" w:rsidRDefault="00170FAA" w:rsidP="00C8263E">
      <w:pPr>
        <w:pStyle w:val="ListParagraph"/>
      </w:pPr>
      <w:r>
        <w:t xml:space="preserve">Just like its remake in </w:t>
      </w:r>
      <w:r w:rsidRPr="004C541A">
        <w:rPr>
          <w:color w:val="9B57D3" w:themeColor="accent2"/>
        </w:rPr>
        <w:t>Mario Kart DS</w:t>
      </w:r>
      <w:r w:rsidR="001014D9">
        <w:t xml:space="preserve">, </w:t>
      </w:r>
      <w:r w:rsidR="001F2F1C">
        <w:t xml:space="preserve">this version faithfully recreates the same </w:t>
      </w:r>
      <w:r w:rsidR="003505B8">
        <w:t xml:space="preserve">atmosphere with the rain and the night sky, but where this remake differs from older versions is through its use </w:t>
      </w:r>
      <w:r w:rsidR="00543178">
        <w:t xml:space="preserve">of elevation like all the modernised circuit tracks from </w:t>
      </w:r>
      <w:r w:rsidR="00543178" w:rsidRPr="004C541A">
        <w:rPr>
          <w:color w:val="9B57D3" w:themeColor="accent2"/>
        </w:rPr>
        <w:t>Mario Kart: Super Circuit</w:t>
      </w:r>
      <w:r w:rsidR="002E09FC" w:rsidRPr="004C541A">
        <w:rPr>
          <w:color w:val="9B57D3" w:themeColor="accent2"/>
        </w:rPr>
        <w:t xml:space="preserve"> </w:t>
      </w:r>
      <w:r w:rsidR="002E09FC">
        <w:t xml:space="preserve">and the introduction of ramps </w:t>
      </w:r>
      <w:r w:rsidR="003D0417">
        <w:t>off</w:t>
      </w:r>
      <w:r w:rsidR="002E09FC">
        <w:t xml:space="preserve"> these elevated sections.</w:t>
      </w:r>
      <w:r w:rsidR="008B3063">
        <w:t xml:space="preserve"> This is something that </w:t>
      </w:r>
      <w:r w:rsidR="008B3063" w:rsidRPr="004C541A">
        <w:rPr>
          <w:color w:val="9B57D3" w:themeColor="accent2"/>
        </w:rPr>
        <w:t xml:space="preserve">Beacon GP </w:t>
      </w:r>
      <w:r w:rsidR="008B3063">
        <w:t xml:space="preserve">will be including </w:t>
      </w:r>
      <w:r w:rsidR="003D0417">
        <w:t>to</w:t>
      </w:r>
      <w:r w:rsidR="008B3063">
        <w:t xml:space="preserve"> change up the gamepla</w:t>
      </w:r>
      <w:r w:rsidR="009C0E1F">
        <w:t>y.</w:t>
      </w:r>
    </w:p>
    <w:p w14:paraId="5B1D4DB0" w14:textId="0DD9023C" w:rsidR="000156AB" w:rsidRDefault="000066C1" w:rsidP="009C0E1F">
      <w:r>
        <w:t xml:space="preserve">This is the last time any of these tracks have been seen but </w:t>
      </w:r>
      <w:r w:rsidR="000C1622">
        <w:t xml:space="preserve">they could be very remade again to keep up with the modern era in the future, but as they stand now, these are the updated </w:t>
      </w:r>
      <w:r w:rsidR="003D0417">
        <w:t>versions,</w:t>
      </w:r>
      <w:r w:rsidR="000C1622">
        <w:t xml:space="preserve"> and it really shows as they play just as good but look much better. </w:t>
      </w:r>
    </w:p>
    <w:p w14:paraId="5238133E" w14:textId="77777777" w:rsidR="00E5073B" w:rsidRPr="00560095" w:rsidRDefault="00E5073B" w:rsidP="009C0E1F"/>
    <w:p w14:paraId="4E9801E9" w14:textId="5EDC45B8" w:rsidR="00804D91" w:rsidRDefault="00804D91" w:rsidP="0059160D">
      <w:pPr>
        <w:pStyle w:val="Heading2"/>
        <w:jc w:val="left"/>
        <w:rPr>
          <w:u w:val="single"/>
        </w:rPr>
      </w:pPr>
      <w:bookmarkStart w:id="11" w:name="_Toc159854410"/>
      <w:r w:rsidRPr="00560095">
        <w:rPr>
          <w:u w:val="single"/>
        </w:rPr>
        <w:t>Real Life Research:</w:t>
      </w:r>
      <w:bookmarkEnd w:id="11"/>
    </w:p>
    <w:p w14:paraId="1883A254" w14:textId="5F6BED92" w:rsidR="001D697A" w:rsidRDefault="00AA475A" w:rsidP="001D697A">
      <w:r w:rsidRPr="004C541A">
        <w:rPr>
          <w:noProof/>
          <w:color w:val="9B57D3" w:themeColor="accent2"/>
        </w:rPr>
        <w:drawing>
          <wp:anchor distT="0" distB="0" distL="114300" distR="114300" simplePos="0" relativeHeight="251716610" behindDoc="1" locked="0" layoutInCell="1" allowOverlap="1" wp14:anchorId="697404B2" wp14:editId="0C20E4C6">
            <wp:simplePos x="0" y="0"/>
            <wp:positionH relativeFrom="margin">
              <wp:posOffset>2722880</wp:posOffset>
            </wp:positionH>
            <wp:positionV relativeFrom="paragraph">
              <wp:posOffset>41275</wp:posOffset>
            </wp:positionV>
            <wp:extent cx="3657382" cy="2162175"/>
            <wp:effectExtent l="38100" t="0" r="57785" b="0"/>
            <wp:wrapNone/>
            <wp:docPr id="1237102136" name="Picture 5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undefined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17262">
                      <a:off x="0" y="0"/>
                      <a:ext cx="3657382" cy="216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7D51" w:rsidRPr="004C541A">
        <w:rPr>
          <w:color w:val="9B57D3" w:themeColor="accent2"/>
        </w:rPr>
        <w:t>Nürburgring – GP</w:t>
      </w:r>
      <w:r w:rsidR="00AC0E49" w:rsidRPr="004C541A">
        <w:rPr>
          <w:color w:val="9B57D3" w:themeColor="accent2"/>
        </w:rPr>
        <w:t>-</w:t>
      </w:r>
      <w:r w:rsidR="00277D51" w:rsidRPr="004C541A">
        <w:rPr>
          <w:color w:val="9B57D3" w:themeColor="accent2"/>
        </w:rPr>
        <w:t>Strecke</w:t>
      </w:r>
      <w:r w:rsidR="00AC0E49">
        <w:t xml:space="preserve">: - </w:t>
      </w:r>
      <w:r w:rsidR="001912CB">
        <w:t xml:space="preserve">Is the </w:t>
      </w:r>
      <w:r w:rsidR="00814A1B">
        <w:t>l</w:t>
      </w:r>
      <w:r w:rsidR="00936741">
        <w:t>on</w:t>
      </w:r>
      <w:r w:rsidR="00814A1B">
        <w:t>gest racetrack in the world</w:t>
      </w:r>
      <w:r w:rsidR="00E66B80">
        <w:t>,</w:t>
      </w:r>
      <w:r w:rsidR="00936741">
        <w:t xml:space="preserve"> but the section of the track that inspires the design of </w:t>
      </w:r>
      <w:r w:rsidR="00496D15" w:rsidRPr="004C541A">
        <w:rPr>
          <w:color w:val="9B57D3" w:themeColor="accent2"/>
        </w:rPr>
        <w:t>Beacon GP</w:t>
      </w:r>
      <w:r w:rsidR="001618A6" w:rsidRPr="004C541A">
        <w:rPr>
          <w:color w:val="9B57D3" w:themeColor="accent2"/>
        </w:rPr>
        <w:t xml:space="preserve"> </w:t>
      </w:r>
      <w:r w:rsidR="001618A6">
        <w:t xml:space="preserve">is the shortened version of the track called </w:t>
      </w:r>
      <w:r w:rsidR="001618A6" w:rsidRPr="004C541A">
        <w:rPr>
          <w:color w:val="9B57D3" w:themeColor="accent2"/>
        </w:rPr>
        <w:t>GP-Strecke</w:t>
      </w:r>
      <w:r w:rsidR="001618A6">
        <w:t>:</w:t>
      </w:r>
    </w:p>
    <w:p w14:paraId="0E34A0C8" w14:textId="6A902E12" w:rsidR="001618A6" w:rsidRDefault="00AA475A" w:rsidP="001D697A">
      <w:r>
        <w:rPr>
          <w:noProof/>
        </w:rPr>
        <w:drawing>
          <wp:anchor distT="0" distB="0" distL="114300" distR="114300" simplePos="0" relativeHeight="251713538" behindDoc="1" locked="0" layoutInCell="1" allowOverlap="1" wp14:anchorId="6CDE9620" wp14:editId="31CC85B5">
            <wp:simplePos x="0" y="0"/>
            <wp:positionH relativeFrom="margin">
              <wp:posOffset>561975</wp:posOffset>
            </wp:positionH>
            <wp:positionV relativeFrom="paragraph">
              <wp:posOffset>233045</wp:posOffset>
            </wp:positionV>
            <wp:extent cx="2792730" cy="1592580"/>
            <wp:effectExtent l="133350" t="228600" r="121920" b="236220"/>
            <wp:wrapNone/>
            <wp:docPr id="341696366" name="Picture 6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undefined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93580">
                      <a:off x="0" y="0"/>
                      <a:ext cx="2792730" cy="1592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134B75" w14:textId="65674C18" w:rsidR="001618A6" w:rsidRDefault="001618A6" w:rsidP="001D697A"/>
    <w:p w14:paraId="67549FBF" w14:textId="543C171E" w:rsidR="001618A6" w:rsidRDefault="00AA475A" w:rsidP="001D697A">
      <w:r>
        <w:rPr>
          <w:noProof/>
        </w:rPr>
        <w:drawing>
          <wp:anchor distT="0" distB="0" distL="114300" distR="114300" simplePos="0" relativeHeight="251715586" behindDoc="1" locked="0" layoutInCell="1" allowOverlap="1" wp14:anchorId="3C7AAA50" wp14:editId="0A7BA8E2">
            <wp:simplePos x="0" y="0"/>
            <wp:positionH relativeFrom="margin">
              <wp:posOffset>3124200</wp:posOffset>
            </wp:positionH>
            <wp:positionV relativeFrom="paragraph">
              <wp:posOffset>150495</wp:posOffset>
            </wp:positionV>
            <wp:extent cx="1988417" cy="1219562"/>
            <wp:effectExtent l="57150" t="95250" r="50165" b="95250"/>
            <wp:wrapNone/>
            <wp:docPr id="1009664330" name="Picture 7" descr="My Racing Care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y Racing Career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09178">
                      <a:off x="0" y="0"/>
                      <a:ext cx="1988417" cy="1219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C4AE27" w14:textId="7EEE4B60" w:rsidR="001618A6" w:rsidRDefault="001618A6" w:rsidP="001D697A"/>
    <w:p w14:paraId="32E3E149" w14:textId="37D100C1" w:rsidR="00D5331C" w:rsidRDefault="00D5331C" w:rsidP="001D697A"/>
    <w:p w14:paraId="7C245E2B" w14:textId="792E1498" w:rsidR="00D5331C" w:rsidRDefault="00D5331C" w:rsidP="001D697A"/>
    <w:p w14:paraId="6A38F458" w14:textId="1F043197" w:rsidR="00AA475A" w:rsidRDefault="00AA475A" w:rsidP="001D697A"/>
    <w:p w14:paraId="686F2C09" w14:textId="3ED325D3" w:rsidR="00F84C64" w:rsidRDefault="00E41DAE" w:rsidP="001D697A">
      <w:pPr>
        <w:pStyle w:val="ListParagraph"/>
        <w:numPr>
          <w:ilvl w:val="0"/>
          <w:numId w:val="17"/>
        </w:numPr>
      </w:pPr>
      <w:r>
        <w:t>One thing that stands out incredibly is the simplicity of the track while it also remains quite complex</w:t>
      </w:r>
      <w:r w:rsidR="00B20B7B">
        <w:t xml:space="preserve"> and not only that, but it features unused sections of track to act as different configurations of the </w:t>
      </w:r>
      <w:r w:rsidR="004F72B5">
        <w:t xml:space="preserve">course. This </w:t>
      </w:r>
      <w:r w:rsidR="003D1848">
        <w:t>ha</w:t>
      </w:r>
      <w:r w:rsidR="004F72B5">
        <w:t xml:space="preserve">s inspired the unused sections of track in </w:t>
      </w:r>
      <w:r w:rsidR="004F72B5" w:rsidRPr="004C541A">
        <w:rPr>
          <w:color w:val="9B57D3" w:themeColor="accent2"/>
        </w:rPr>
        <w:t>Beacon GP</w:t>
      </w:r>
      <w:r w:rsidR="004F72B5">
        <w:t xml:space="preserve"> as they add to the courses overall appeal of replayability, if configured in a </w:t>
      </w:r>
      <w:r w:rsidR="003D1848">
        <w:t xml:space="preserve">different way </w:t>
      </w:r>
      <w:r w:rsidR="003D0417">
        <w:t>than</w:t>
      </w:r>
      <w:r w:rsidR="003D1848">
        <w:t xml:space="preserve"> the overall race would be</w:t>
      </w:r>
      <w:r w:rsidR="00F84C64">
        <w:t xml:space="preserve"> its own new experience.</w:t>
      </w:r>
    </w:p>
    <w:p w14:paraId="2BB804ED" w14:textId="7BB1063E" w:rsidR="00AC0E49" w:rsidRDefault="00370375" w:rsidP="001D697A">
      <w:r w:rsidRPr="004C541A">
        <w:rPr>
          <w:noProof/>
          <w:color w:val="9B57D3" w:themeColor="accent2"/>
        </w:rPr>
        <w:drawing>
          <wp:anchor distT="0" distB="0" distL="114300" distR="114300" simplePos="0" relativeHeight="251720706" behindDoc="1" locked="0" layoutInCell="1" allowOverlap="1" wp14:anchorId="7B3AD617" wp14:editId="680BCD4E">
            <wp:simplePos x="0" y="0"/>
            <wp:positionH relativeFrom="column">
              <wp:posOffset>3961130</wp:posOffset>
            </wp:positionH>
            <wp:positionV relativeFrom="paragraph">
              <wp:posOffset>361665</wp:posOffset>
            </wp:positionV>
            <wp:extent cx="2496378" cy="1657798"/>
            <wp:effectExtent l="76200" t="133350" r="75565" b="133350"/>
            <wp:wrapNone/>
            <wp:docPr id="800584565" name="Picture 9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undefined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69604">
                      <a:off x="0" y="0"/>
                      <a:ext cx="2496378" cy="1657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74079" w:rsidRPr="004C541A">
        <w:rPr>
          <w:noProof/>
          <w:color w:val="9B57D3" w:themeColor="accent2"/>
        </w:rPr>
        <w:drawing>
          <wp:anchor distT="0" distB="0" distL="114300" distR="114300" simplePos="0" relativeHeight="251717634" behindDoc="1" locked="0" layoutInCell="1" allowOverlap="1" wp14:anchorId="703F2F98" wp14:editId="636EF270">
            <wp:simplePos x="0" y="0"/>
            <wp:positionH relativeFrom="column">
              <wp:posOffset>-619125</wp:posOffset>
            </wp:positionH>
            <wp:positionV relativeFrom="paragraph">
              <wp:posOffset>412750</wp:posOffset>
            </wp:positionV>
            <wp:extent cx="2533350" cy="1826654"/>
            <wp:effectExtent l="0" t="0" r="635" b="0"/>
            <wp:wrapNone/>
            <wp:docPr id="182030980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350" cy="182665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73037" w:rsidRPr="004C541A">
        <w:rPr>
          <w:color w:val="9B57D3" w:themeColor="accent2"/>
        </w:rPr>
        <w:t>Silverstone</w:t>
      </w:r>
      <w:r w:rsidR="00BF7359" w:rsidRPr="004C541A">
        <w:rPr>
          <w:color w:val="9B57D3" w:themeColor="accent2"/>
        </w:rPr>
        <w:t xml:space="preserve"> Circuit</w:t>
      </w:r>
      <w:r w:rsidR="00324076">
        <w:t xml:space="preserve">: - </w:t>
      </w:r>
      <w:r w:rsidR="006A2581">
        <w:t xml:space="preserve">Is the largest </w:t>
      </w:r>
      <w:r w:rsidR="00457234">
        <w:t xml:space="preserve">racetrack in the </w:t>
      </w:r>
      <w:r w:rsidR="00457234" w:rsidRPr="004C541A">
        <w:rPr>
          <w:color w:val="9B57D3" w:themeColor="accent2"/>
        </w:rPr>
        <w:t>UK</w:t>
      </w:r>
      <w:r w:rsidR="00457234">
        <w:t xml:space="preserve"> and is </w:t>
      </w:r>
      <w:r w:rsidR="00894505">
        <w:t xml:space="preserve">another realistic inspiration of </w:t>
      </w:r>
      <w:r w:rsidR="00894505" w:rsidRPr="004C541A">
        <w:rPr>
          <w:color w:val="9B57D3" w:themeColor="accent2"/>
        </w:rPr>
        <w:t>Beacon GP</w:t>
      </w:r>
      <w:r w:rsidR="0043581F" w:rsidRPr="004C541A">
        <w:rPr>
          <w:color w:val="9B57D3" w:themeColor="accent2"/>
        </w:rPr>
        <w:t xml:space="preserve"> </w:t>
      </w:r>
      <w:r w:rsidR="0043581F">
        <w:t>mainly for the overall look and appearance of the track</w:t>
      </w:r>
      <w:r w:rsidR="008F0BEB">
        <w:t>:</w:t>
      </w:r>
    </w:p>
    <w:p w14:paraId="3E5703FE" w14:textId="399FB6A1" w:rsidR="008F0BEB" w:rsidRDefault="00A3060A" w:rsidP="008F0BEB">
      <w:r>
        <w:rPr>
          <w:noProof/>
        </w:rPr>
        <w:drawing>
          <wp:anchor distT="0" distB="0" distL="114300" distR="114300" simplePos="0" relativeHeight="251719682" behindDoc="1" locked="0" layoutInCell="1" allowOverlap="1" wp14:anchorId="738BFFE7" wp14:editId="017F37BD">
            <wp:simplePos x="0" y="0"/>
            <wp:positionH relativeFrom="column">
              <wp:posOffset>1933574</wp:posOffset>
            </wp:positionH>
            <wp:positionV relativeFrom="paragraph">
              <wp:posOffset>179705</wp:posOffset>
            </wp:positionV>
            <wp:extent cx="2607310" cy="1738977"/>
            <wp:effectExtent l="95250" t="133350" r="78740" b="128270"/>
            <wp:wrapNone/>
            <wp:docPr id="906980602" name="Picture 10" descr="British Grand Prix: Where does Silverstone get its corners' names from?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British Grand Prix: Where does Silverstone get its corners' names from?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27684">
                      <a:off x="0" y="0"/>
                      <a:ext cx="2607310" cy="1738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EFC3E3" w14:textId="58DC60A9" w:rsidR="008F0BEB" w:rsidRDefault="008F0BEB" w:rsidP="008F0BEB"/>
    <w:p w14:paraId="6F4505CB" w14:textId="659DC007" w:rsidR="008F0BEB" w:rsidRDefault="008F0BEB" w:rsidP="008F0BEB"/>
    <w:p w14:paraId="78116F94" w14:textId="1C709161" w:rsidR="008F0BEB" w:rsidRDefault="008F0BEB" w:rsidP="008F0BEB"/>
    <w:p w14:paraId="216AC889" w14:textId="29518CB3" w:rsidR="008F0BEB" w:rsidRDefault="008F0BEB" w:rsidP="008F0BEB"/>
    <w:p w14:paraId="31C83E46" w14:textId="1D78AD5E" w:rsidR="008F0BEB" w:rsidRDefault="008F0BEB" w:rsidP="008F0BEB"/>
    <w:p w14:paraId="1394FE9E" w14:textId="60C01D2D" w:rsidR="008F0BEB" w:rsidRDefault="008F0BEB" w:rsidP="008F0BEB"/>
    <w:p w14:paraId="7F074DFF" w14:textId="65D710F1" w:rsidR="00DB155C" w:rsidRDefault="00844471" w:rsidP="001D697A">
      <w:pPr>
        <w:pStyle w:val="ListParagraph"/>
        <w:numPr>
          <w:ilvl w:val="0"/>
          <w:numId w:val="17"/>
        </w:numPr>
      </w:pPr>
      <w:r>
        <w:t xml:space="preserve">The Aesthetic of </w:t>
      </w:r>
      <w:r w:rsidR="004F5291" w:rsidRPr="004C541A">
        <w:rPr>
          <w:color w:val="9B57D3" w:themeColor="accent2"/>
        </w:rPr>
        <w:t>Silverstone</w:t>
      </w:r>
      <w:r w:rsidR="004F5291">
        <w:t xml:space="preserve"> was the main draw for inspiration when looking at real life </w:t>
      </w:r>
      <w:r w:rsidR="004F5291" w:rsidRPr="004C541A">
        <w:rPr>
          <w:color w:val="9B57D3" w:themeColor="accent2"/>
        </w:rPr>
        <w:t>F1 Racetracks</w:t>
      </w:r>
      <w:r w:rsidR="00A95630">
        <w:t xml:space="preserve">, </w:t>
      </w:r>
      <w:r w:rsidR="00A402F3">
        <w:t xml:space="preserve">mainly the surrounding area and the way the turns and straights are constructed. </w:t>
      </w:r>
      <w:r w:rsidR="00A402F3" w:rsidRPr="004C541A">
        <w:rPr>
          <w:color w:val="9B57D3" w:themeColor="accent2"/>
        </w:rPr>
        <w:t xml:space="preserve">Beacon GP </w:t>
      </w:r>
      <w:r w:rsidR="00A402F3">
        <w:t xml:space="preserve">will incorporate </w:t>
      </w:r>
      <w:r w:rsidR="00374928">
        <w:t xml:space="preserve">similar looking turns from </w:t>
      </w:r>
      <w:r w:rsidR="00374928" w:rsidRPr="004C541A">
        <w:rPr>
          <w:color w:val="9B57D3" w:themeColor="accent2"/>
        </w:rPr>
        <w:t>Silverstone</w:t>
      </w:r>
      <w:r w:rsidR="00374928">
        <w:t xml:space="preserve"> </w:t>
      </w:r>
      <w:r w:rsidR="003D0417">
        <w:t>to</w:t>
      </w:r>
      <w:r w:rsidR="00374928">
        <w:t xml:space="preserve"> match its road layout aesthetic.</w:t>
      </w:r>
    </w:p>
    <w:p w14:paraId="31A0DD64" w14:textId="0F81BB9E" w:rsidR="00324076" w:rsidRDefault="009A3954" w:rsidP="001D697A">
      <w:r w:rsidRPr="004C541A">
        <w:rPr>
          <w:noProof/>
          <w:color w:val="9B57D3" w:themeColor="accent2"/>
        </w:rPr>
        <w:drawing>
          <wp:anchor distT="0" distB="0" distL="114300" distR="114300" simplePos="0" relativeHeight="251725826" behindDoc="1" locked="0" layoutInCell="1" allowOverlap="1" wp14:anchorId="359C61EB" wp14:editId="325A1020">
            <wp:simplePos x="0" y="0"/>
            <wp:positionH relativeFrom="margin">
              <wp:posOffset>1066800</wp:posOffset>
            </wp:positionH>
            <wp:positionV relativeFrom="paragraph">
              <wp:posOffset>266700</wp:posOffset>
            </wp:positionV>
            <wp:extent cx="3167973" cy="2215054"/>
            <wp:effectExtent l="152400" t="0" r="147320" b="0"/>
            <wp:wrapNone/>
            <wp:docPr id="1556468741" name="Picture 11" descr="undefin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undefined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37035">
                      <a:off x="0" y="0"/>
                      <a:ext cx="3167973" cy="2215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4418" w:rsidRPr="004C541A">
        <w:rPr>
          <w:color w:val="9B57D3" w:themeColor="accent2"/>
        </w:rPr>
        <w:t>Circuit de Monaco</w:t>
      </w:r>
      <w:r w:rsidR="00E353CD">
        <w:t>: -</w:t>
      </w:r>
      <w:r w:rsidR="005F18F5">
        <w:t xml:space="preserve"> </w:t>
      </w:r>
      <w:r w:rsidR="00512050">
        <w:t xml:space="preserve">Is one of the most Iconic racetracks in </w:t>
      </w:r>
      <w:r w:rsidR="00512050" w:rsidRPr="004C541A">
        <w:rPr>
          <w:color w:val="9B57D3" w:themeColor="accent2"/>
        </w:rPr>
        <w:t>F1</w:t>
      </w:r>
      <w:r w:rsidR="00512050">
        <w:t xml:space="preserve"> </w:t>
      </w:r>
      <w:r w:rsidR="003051BE">
        <w:t xml:space="preserve">mainly </w:t>
      </w:r>
      <w:r w:rsidR="00E87A03">
        <w:t>because</w:t>
      </w:r>
      <w:r w:rsidR="003051BE">
        <w:t xml:space="preserve"> of its location and difficulty, its full of many </w:t>
      </w:r>
      <w:r w:rsidR="00A51F7B">
        <w:t>complex and tricky turns as well as</w:t>
      </w:r>
      <w:r w:rsidR="00A81E36">
        <w:t xml:space="preserve"> a couple straights that are all for speed:</w:t>
      </w:r>
    </w:p>
    <w:p w14:paraId="7588DD58" w14:textId="3A5B74BA" w:rsidR="00A81E36" w:rsidRDefault="00D43C92" w:rsidP="001D697A">
      <w:r>
        <w:rPr>
          <w:noProof/>
        </w:rPr>
        <w:drawing>
          <wp:anchor distT="0" distB="0" distL="114300" distR="114300" simplePos="0" relativeHeight="251722754" behindDoc="1" locked="0" layoutInCell="1" allowOverlap="1" wp14:anchorId="12588FD7" wp14:editId="650F6AFD">
            <wp:simplePos x="0" y="0"/>
            <wp:positionH relativeFrom="margin">
              <wp:posOffset>-717550</wp:posOffset>
            </wp:positionH>
            <wp:positionV relativeFrom="paragraph">
              <wp:posOffset>135255</wp:posOffset>
            </wp:positionV>
            <wp:extent cx="2064714" cy="1486594"/>
            <wp:effectExtent l="95250" t="133350" r="88265" b="132715"/>
            <wp:wrapNone/>
            <wp:docPr id="761353819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78462">
                      <a:off x="0" y="0"/>
                      <a:ext cx="2064714" cy="1486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86BF11" w14:textId="6A926DC7" w:rsidR="00A81E36" w:rsidRDefault="00D43C92" w:rsidP="001D697A">
      <w:r>
        <w:rPr>
          <w:noProof/>
        </w:rPr>
        <w:drawing>
          <wp:anchor distT="0" distB="0" distL="114300" distR="114300" simplePos="0" relativeHeight="251724802" behindDoc="1" locked="0" layoutInCell="1" allowOverlap="1" wp14:anchorId="3057FDBB" wp14:editId="38108AF3">
            <wp:simplePos x="0" y="0"/>
            <wp:positionH relativeFrom="column">
              <wp:posOffset>4094480</wp:posOffset>
            </wp:positionH>
            <wp:positionV relativeFrom="paragraph">
              <wp:posOffset>132080</wp:posOffset>
            </wp:positionV>
            <wp:extent cx="2240419" cy="1497007"/>
            <wp:effectExtent l="133350" t="209550" r="121920" b="198755"/>
            <wp:wrapNone/>
            <wp:docPr id="767203454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45670">
                      <a:off x="0" y="0"/>
                      <a:ext cx="2240419" cy="1497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3A8399" w14:textId="06183ABF" w:rsidR="00A81E36" w:rsidRDefault="00A81E36" w:rsidP="001D697A"/>
    <w:p w14:paraId="60E96637" w14:textId="22C178CD" w:rsidR="00A81E36" w:rsidRDefault="00A81E36" w:rsidP="001D697A"/>
    <w:p w14:paraId="3C462A4C" w14:textId="6E73CEF9" w:rsidR="00E87A03" w:rsidRDefault="00E87A03" w:rsidP="001D697A"/>
    <w:p w14:paraId="7F642F5B" w14:textId="2AC0E852" w:rsidR="00E87A03" w:rsidRDefault="00E87A03" w:rsidP="001D697A"/>
    <w:p w14:paraId="53BE1FBA" w14:textId="77777777" w:rsidR="00E87A03" w:rsidRDefault="00E87A03" w:rsidP="001D697A"/>
    <w:p w14:paraId="6998C81D" w14:textId="719666D2" w:rsidR="00466662" w:rsidRPr="001D697A" w:rsidRDefault="00FE5F97" w:rsidP="00466662">
      <w:pPr>
        <w:pStyle w:val="ListParagraph"/>
        <w:numPr>
          <w:ilvl w:val="0"/>
          <w:numId w:val="17"/>
        </w:numPr>
      </w:pPr>
      <w:r>
        <w:t xml:space="preserve">Even though this track is quite small </w:t>
      </w:r>
      <w:r w:rsidR="00CC564C">
        <w:t xml:space="preserve">overall, it does not stop it from being complex and difficult to navigate, this is a </w:t>
      </w:r>
      <w:r w:rsidR="003D0417">
        <w:t>famous</w:t>
      </w:r>
      <w:r w:rsidR="00CC564C">
        <w:t xml:space="preserve"> course for being one of the hardest </w:t>
      </w:r>
      <w:r w:rsidR="00CC564C" w:rsidRPr="004C541A">
        <w:rPr>
          <w:color w:val="9B57D3" w:themeColor="accent2"/>
        </w:rPr>
        <w:t>F1</w:t>
      </w:r>
      <w:r w:rsidR="00CC564C">
        <w:t xml:space="preserve"> tracks in the series, and </w:t>
      </w:r>
      <w:r w:rsidR="00CC564C" w:rsidRPr="004C541A">
        <w:rPr>
          <w:color w:val="9B57D3" w:themeColor="accent2"/>
        </w:rPr>
        <w:t xml:space="preserve">Beacon GP </w:t>
      </w:r>
      <w:r w:rsidR="00CC564C">
        <w:t xml:space="preserve">will try to reflect that as much as it can with its use of </w:t>
      </w:r>
      <w:r w:rsidR="008E1820">
        <w:t>tricky sections in the middle and where it needs them.</w:t>
      </w:r>
    </w:p>
    <w:p w14:paraId="52FCDB7A" w14:textId="4732E718" w:rsidR="00D847EB" w:rsidRPr="0049122E" w:rsidRDefault="31854B07" w:rsidP="00D847EB">
      <w:pPr>
        <w:pStyle w:val="Heading1"/>
        <w:rPr>
          <w:color w:val="9B57D3" w:themeColor="accent2"/>
        </w:rPr>
      </w:pPr>
      <w:bookmarkStart w:id="12" w:name="_Toc159854411"/>
      <w:r w:rsidRPr="0049122E">
        <w:rPr>
          <w:color w:val="9B57D3" w:themeColor="accent2"/>
        </w:rPr>
        <w:lastRenderedPageBreak/>
        <w:t>Map</w:t>
      </w:r>
      <w:r w:rsidR="27BB76BD" w:rsidRPr="0049122E">
        <w:rPr>
          <w:color w:val="9B57D3" w:themeColor="accent2"/>
        </w:rPr>
        <w:t xml:space="preserve"> Overview</w:t>
      </w:r>
      <w:bookmarkEnd w:id="12"/>
    </w:p>
    <w:p w14:paraId="417C736B" w14:textId="6C129C1D" w:rsidR="00D847EB" w:rsidRDefault="7B788D1D" w:rsidP="004F4E34">
      <w:pPr>
        <w:pStyle w:val="Heading2"/>
        <w:jc w:val="left"/>
        <w:rPr>
          <w:u w:val="single"/>
        </w:rPr>
      </w:pPr>
      <w:bookmarkStart w:id="13" w:name="_Toc159854412"/>
      <w:r w:rsidRPr="00463783">
        <w:rPr>
          <w:u w:val="single"/>
        </w:rPr>
        <w:t>Player Paths</w:t>
      </w:r>
      <w:r w:rsidR="00463783" w:rsidRPr="00463783">
        <w:rPr>
          <w:u w:val="single"/>
        </w:rPr>
        <w:t>:</w:t>
      </w:r>
      <w:bookmarkEnd w:id="13"/>
    </w:p>
    <w:p w14:paraId="2063ABA4" w14:textId="48540DDB" w:rsidR="003B6722" w:rsidRDefault="008616B4" w:rsidP="003B6722">
      <w:r>
        <w:rPr>
          <w:noProof/>
        </w:rPr>
        <w:drawing>
          <wp:inline distT="0" distB="0" distL="0" distR="0" wp14:anchorId="4D25C7F7" wp14:editId="79262B32">
            <wp:extent cx="5724525" cy="7372350"/>
            <wp:effectExtent l="0" t="0" r="9525" b="0"/>
            <wp:docPr id="14069991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89602" w14:textId="694BF946" w:rsidR="00247849" w:rsidRPr="003B6722" w:rsidRDefault="00247849" w:rsidP="003B6722">
      <w:r w:rsidRPr="004D1E0A">
        <w:rPr>
          <w:i/>
          <w:iCs/>
        </w:rPr>
        <w:t xml:space="preserve">An Image showing </w:t>
      </w:r>
      <w:r w:rsidR="009116C3" w:rsidRPr="004D1E0A">
        <w:rPr>
          <w:i/>
          <w:iCs/>
        </w:rPr>
        <w:t>the Main Path and Critical Path</w:t>
      </w:r>
      <w:r w:rsidR="004D1E0A" w:rsidRPr="004D1E0A">
        <w:rPr>
          <w:i/>
          <w:iCs/>
        </w:rPr>
        <w:t xml:space="preserve"> of my Track, Beacon GP.</w:t>
      </w:r>
    </w:p>
    <w:p w14:paraId="3DD80E81" w14:textId="4BE2E059" w:rsidR="009D4C1B" w:rsidRDefault="009D4C1B" w:rsidP="004F4E34">
      <w:pPr>
        <w:pStyle w:val="Heading2"/>
        <w:jc w:val="left"/>
        <w:rPr>
          <w:u w:val="single"/>
        </w:rPr>
      </w:pPr>
      <w:bookmarkStart w:id="14" w:name="_Toc159854413"/>
      <w:r w:rsidRPr="008F7690">
        <w:rPr>
          <w:u w:val="single"/>
        </w:rPr>
        <w:lastRenderedPageBreak/>
        <w:t>Challenge Placements</w:t>
      </w:r>
      <w:r w:rsidR="008F7690" w:rsidRPr="008F7690">
        <w:rPr>
          <w:u w:val="single"/>
        </w:rPr>
        <w:t>:</w:t>
      </w:r>
      <w:bookmarkEnd w:id="14"/>
    </w:p>
    <w:p w14:paraId="0A8C416B" w14:textId="56E18C5F" w:rsidR="008F7690" w:rsidRDefault="0077674A" w:rsidP="008F7690">
      <w:r>
        <w:rPr>
          <w:noProof/>
        </w:rPr>
        <w:drawing>
          <wp:inline distT="0" distB="0" distL="0" distR="0" wp14:anchorId="562638DC" wp14:editId="6BB3416B">
            <wp:extent cx="5724525" cy="7372350"/>
            <wp:effectExtent l="0" t="0" r="9525" b="0"/>
            <wp:docPr id="58284015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71184C" w14:textId="5A6614D4" w:rsidR="0077674A" w:rsidRDefault="0077674A" w:rsidP="008F7690">
      <w:pPr>
        <w:rPr>
          <w:i/>
          <w:iCs/>
        </w:rPr>
      </w:pPr>
      <w:r w:rsidRPr="00D74135">
        <w:rPr>
          <w:i/>
          <w:iCs/>
        </w:rPr>
        <w:t>An Image showing the Challen</w:t>
      </w:r>
      <w:r w:rsidR="00D74135" w:rsidRPr="00D74135">
        <w:rPr>
          <w:i/>
          <w:iCs/>
        </w:rPr>
        <w:t>ge Placements, (for example the Obstacles) around my Track, Beacon GP.</w:t>
      </w:r>
    </w:p>
    <w:p w14:paraId="2D49F67C" w14:textId="77777777" w:rsidR="00D74135" w:rsidRDefault="00D74135" w:rsidP="008F7690">
      <w:pPr>
        <w:rPr>
          <w:i/>
          <w:iCs/>
        </w:rPr>
      </w:pPr>
    </w:p>
    <w:p w14:paraId="139C28DA" w14:textId="77777777" w:rsidR="00D74135" w:rsidRPr="00D74135" w:rsidRDefault="00D74135" w:rsidP="008F7690"/>
    <w:p w14:paraId="597E13AE" w14:textId="1939EF72" w:rsidR="00D847EB" w:rsidRPr="00F54C34" w:rsidRDefault="31854B07" w:rsidP="004F4E34">
      <w:pPr>
        <w:pStyle w:val="Heading2"/>
        <w:jc w:val="left"/>
        <w:rPr>
          <w:u w:val="single"/>
        </w:rPr>
      </w:pPr>
      <w:bookmarkStart w:id="15" w:name="_Toc159854414"/>
      <w:r w:rsidRPr="00F54C34">
        <w:rPr>
          <w:u w:val="single"/>
        </w:rPr>
        <w:lastRenderedPageBreak/>
        <w:t>Conflict Points</w:t>
      </w:r>
      <w:r w:rsidR="00D74135" w:rsidRPr="00F54C34">
        <w:rPr>
          <w:u w:val="single"/>
        </w:rPr>
        <w:t>:</w:t>
      </w:r>
      <w:bookmarkEnd w:id="15"/>
    </w:p>
    <w:p w14:paraId="475DD774" w14:textId="4CEBDDCC" w:rsidR="00D74135" w:rsidRDefault="003C14FB" w:rsidP="00D74135">
      <w:r>
        <w:rPr>
          <w:noProof/>
        </w:rPr>
        <w:drawing>
          <wp:inline distT="0" distB="0" distL="0" distR="0" wp14:anchorId="56820348" wp14:editId="40530B78">
            <wp:extent cx="5724525" cy="7372350"/>
            <wp:effectExtent l="0" t="0" r="9525" b="0"/>
            <wp:docPr id="52156264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06FF5C" w14:textId="0F3D58C3" w:rsidR="003C14FB" w:rsidRDefault="003C14FB" w:rsidP="00D74135">
      <w:pPr>
        <w:rPr>
          <w:i/>
          <w:iCs/>
        </w:rPr>
      </w:pPr>
      <w:r w:rsidRPr="009241E7">
        <w:rPr>
          <w:i/>
          <w:iCs/>
        </w:rPr>
        <w:t>An Image showing the areas of the track</w:t>
      </w:r>
      <w:r w:rsidR="009241E7" w:rsidRPr="009241E7">
        <w:rPr>
          <w:i/>
          <w:iCs/>
        </w:rPr>
        <w:t>, Beacon GP,</w:t>
      </w:r>
      <w:r w:rsidRPr="009241E7">
        <w:rPr>
          <w:i/>
          <w:iCs/>
        </w:rPr>
        <w:t xml:space="preserve"> that will </w:t>
      </w:r>
      <w:r w:rsidR="009241E7" w:rsidRPr="009241E7">
        <w:rPr>
          <w:i/>
          <w:iCs/>
        </w:rPr>
        <w:t>have the most conflict between players or between players and the environment.</w:t>
      </w:r>
    </w:p>
    <w:p w14:paraId="48D8325C" w14:textId="77777777" w:rsidR="008D470F" w:rsidRPr="008D470F" w:rsidRDefault="008D470F" w:rsidP="00D74135"/>
    <w:p w14:paraId="3F0F2A4E" w14:textId="4A18A7F7" w:rsidR="009B53CB" w:rsidRDefault="6DDCF6FE" w:rsidP="004F4E34">
      <w:pPr>
        <w:pStyle w:val="Heading2"/>
        <w:jc w:val="left"/>
        <w:rPr>
          <w:u w:val="single"/>
        </w:rPr>
      </w:pPr>
      <w:bookmarkStart w:id="16" w:name="_Toc159854415"/>
      <w:r w:rsidRPr="009241E7">
        <w:rPr>
          <w:u w:val="single"/>
        </w:rPr>
        <w:lastRenderedPageBreak/>
        <w:t>Points of Interest</w:t>
      </w:r>
      <w:r w:rsidR="009241E7" w:rsidRPr="009241E7">
        <w:rPr>
          <w:u w:val="single"/>
        </w:rPr>
        <w:t>:</w:t>
      </w:r>
      <w:bookmarkEnd w:id="16"/>
    </w:p>
    <w:p w14:paraId="5AB471BB" w14:textId="43BDCA22" w:rsidR="008D470F" w:rsidRDefault="00597D84" w:rsidP="008D470F">
      <w:r>
        <w:rPr>
          <w:noProof/>
        </w:rPr>
        <w:drawing>
          <wp:inline distT="0" distB="0" distL="0" distR="0" wp14:anchorId="0E1FC482" wp14:editId="34C6A53C">
            <wp:extent cx="5724525" cy="7372350"/>
            <wp:effectExtent l="0" t="0" r="9525" b="0"/>
            <wp:docPr id="197443124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37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4B1AB" w14:textId="57B5BC53" w:rsidR="00597D84" w:rsidRDefault="00597D84" w:rsidP="008D470F">
      <w:pPr>
        <w:rPr>
          <w:i/>
          <w:iCs/>
        </w:rPr>
      </w:pPr>
      <w:r w:rsidRPr="0036670E">
        <w:rPr>
          <w:i/>
          <w:iCs/>
        </w:rPr>
        <w:t xml:space="preserve">An Image showing all the Points of Interest </w:t>
      </w:r>
      <w:r w:rsidR="0036670E" w:rsidRPr="0036670E">
        <w:rPr>
          <w:i/>
          <w:iCs/>
        </w:rPr>
        <w:t>such as Shortcuts and Obstacles on my track, Beacon GP.</w:t>
      </w:r>
    </w:p>
    <w:p w14:paraId="05F671EF" w14:textId="77777777" w:rsidR="0036670E" w:rsidRDefault="0036670E" w:rsidP="008D470F">
      <w:pPr>
        <w:rPr>
          <w:i/>
          <w:iCs/>
        </w:rPr>
      </w:pPr>
    </w:p>
    <w:p w14:paraId="3BA55FF6" w14:textId="77777777" w:rsidR="0036670E" w:rsidRPr="0036670E" w:rsidRDefault="0036670E" w:rsidP="008D470F"/>
    <w:p w14:paraId="0CC6A37E" w14:textId="13038E3C" w:rsidR="00A8276E" w:rsidRDefault="469A1E39" w:rsidP="004F4E34">
      <w:pPr>
        <w:pStyle w:val="Heading2"/>
        <w:jc w:val="left"/>
        <w:rPr>
          <w:u w:val="single"/>
        </w:rPr>
      </w:pPr>
      <w:bookmarkStart w:id="17" w:name="_Toc159854416"/>
      <w:r w:rsidRPr="00676DA5">
        <w:rPr>
          <w:u w:val="single"/>
        </w:rPr>
        <w:lastRenderedPageBreak/>
        <w:t>Rewards</w:t>
      </w:r>
      <w:r w:rsidR="00EC636D" w:rsidRPr="00676DA5">
        <w:rPr>
          <w:u w:val="single"/>
        </w:rPr>
        <w:t>:</w:t>
      </w:r>
      <w:bookmarkEnd w:id="17"/>
    </w:p>
    <w:p w14:paraId="72E65C31" w14:textId="688DBD5B" w:rsidR="00676DA5" w:rsidRDefault="00CF4477" w:rsidP="00676DA5">
      <w:r>
        <w:rPr>
          <w:noProof/>
        </w:rPr>
        <w:drawing>
          <wp:inline distT="0" distB="0" distL="0" distR="0" wp14:anchorId="2709DD0F" wp14:editId="679209C5">
            <wp:extent cx="5724525" cy="7067550"/>
            <wp:effectExtent l="0" t="0" r="9525" b="0"/>
            <wp:docPr id="89118463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7067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9B281F" w14:textId="6281CF4D" w:rsidR="00CF4477" w:rsidRPr="00E3333D" w:rsidRDefault="00CF4477" w:rsidP="00676DA5">
      <w:pPr>
        <w:rPr>
          <w:i/>
          <w:iCs/>
        </w:rPr>
      </w:pPr>
      <w:r w:rsidRPr="00E3333D">
        <w:rPr>
          <w:i/>
          <w:iCs/>
        </w:rPr>
        <w:t xml:space="preserve">An Image showing the Checkpoints in my track, Beacon GP, that act </w:t>
      </w:r>
      <w:r w:rsidR="00E3333D" w:rsidRPr="00E3333D">
        <w:rPr>
          <w:i/>
          <w:iCs/>
        </w:rPr>
        <w:t>to</w:t>
      </w:r>
      <w:r w:rsidRPr="00E3333D">
        <w:rPr>
          <w:i/>
          <w:iCs/>
        </w:rPr>
        <w:t xml:space="preserve"> </w:t>
      </w:r>
      <w:r w:rsidR="00E3333D" w:rsidRPr="00E3333D">
        <w:rPr>
          <w:i/>
          <w:iCs/>
        </w:rPr>
        <w:t xml:space="preserve">update the players position, then when a lap is completed, the player is rewarded via moving onto </w:t>
      </w:r>
      <w:r w:rsidR="00F910D1">
        <w:rPr>
          <w:i/>
          <w:iCs/>
        </w:rPr>
        <w:t xml:space="preserve">the next </w:t>
      </w:r>
      <w:r w:rsidR="003D0417" w:rsidRPr="00E3333D">
        <w:rPr>
          <w:i/>
          <w:iCs/>
        </w:rPr>
        <w:t>lap.</w:t>
      </w:r>
    </w:p>
    <w:p w14:paraId="7EF790D7" w14:textId="32F9C167" w:rsidR="000A02DA" w:rsidRPr="0049122E" w:rsidRDefault="0C8B4A86" w:rsidP="000A02DA">
      <w:pPr>
        <w:pStyle w:val="Heading1"/>
        <w:rPr>
          <w:color w:val="9B57D3" w:themeColor="accent2"/>
        </w:rPr>
      </w:pPr>
      <w:bookmarkStart w:id="18" w:name="_Toc159854417"/>
      <w:r w:rsidRPr="0049122E">
        <w:rPr>
          <w:color w:val="9B57D3" w:themeColor="accent2"/>
        </w:rPr>
        <w:lastRenderedPageBreak/>
        <w:t>Aesthetic</w:t>
      </w:r>
      <w:r w:rsidR="449E453E" w:rsidRPr="0049122E">
        <w:rPr>
          <w:color w:val="9B57D3" w:themeColor="accent2"/>
        </w:rPr>
        <w:t>s</w:t>
      </w:r>
      <w:bookmarkEnd w:id="18"/>
    </w:p>
    <w:p w14:paraId="19BE0D3A" w14:textId="2CA73069" w:rsidR="005A3E17" w:rsidRDefault="449E453E" w:rsidP="004F4E34">
      <w:pPr>
        <w:pStyle w:val="Heading2"/>
        <w:jc w:val="left"/>
        <w:rPr>
          <w:u w:val="single"/>
        </w:rPr>
      </w:pPr>
      <w:bookmarkStart w:id="19" w:name="_Toc159854418"/>
      <w:r w:rsidRPr="0049724C">
        <w:rPr>
          <w:u w:val="single"/>
        </w:rPr>
        <w:t>Visual</w:t>
      </w:r>
      <w:r w:rsidR="07D440BF" w:rsidRPr="0049724C">
        <w:rPr>
          <w:u w:val="single"/>
        </w:rPr>
        <w:t xml:space="preserve"> Development</w:t>
      </w:r>
      <w:r w:rsidR="0049724C" w:rsidRPr="0049724C">
        <w:rPr>
          <w:u w:val="single"/>
        </w:rPr>
        <w:t>:</w:t>
      </w:r>
      <w:bookmarkEnd w:id="19"/>
    </w:p>
    <w:p w14:paraId="23AEC4D4" w14:textId="03E9A387" w:rsidR="00481949" w:rsidRPr="00481949" w:rsidRDefault="00481949" w:rsidP="00481949">
      <w:r>
        <w:t xml:space="preserve">This level was originally going to be a simple </w:t>
      </w:r>
      <w:r w:rsidR="00051368" w:rsidRPr="00051368">
        <w:rPr>
          <w:color w:val="9B57D3" w:themeColor="accent2"/>
        </w:rPr>
        <w:t>C</w:t>
      </w:r>
      <w:r w:rsidRPr="00051368">
        <w:rPr>
          <w:color w:val="9B57D3" w:themeColor="accent2"/>
        </w:rPr>
        <w:t>ircuit</w:t>
      </w:r>
      <w:r>
        <w:t xml:space="preserve"> with no sense of life or character from what it was based on, being </w:t>
      </w:r>
      <w:r w:rsidRPr="00051368">
        <w:rPr>
          <w:color w:val="9B57D3" w:themeColor="accent2"/>
        </w:rPr>
        <w:t xml:space="preserve">F1 Grand Prix </w:t>
      </w:r>
      <w:r>
        <w:t>tracks</w:t>
      </w:r>
      <w:r w:rsidR="001B50FA">
        <w:t xml:space="preserve">, as I feel it leaned a bit too heavily into the other </w:t>
      </w:r>
      <w:r w:rsidR="001B50FA" w:rsidRPr="001B50FA">
        <w:rPr>
          <w:color w:val="9B57D3" w:themeColor="accent2"/>
        </w:rPr>
        <w:t>Inspiration</w:t>
      </w:r>
      <w:r w:rsidR="001B50FA">
        <w:t xml:space="preserve"> being </w:t>
      </w:r>
      <w:r w:rsidR="001B50FA" w:rsidRPr="001B50FA">
        <w:rPr>
          <w:color w:val="9B57D3" w:themeColor="accent2"/>
        </w:rPr>
        <w:t>Mario Kart</w:t>
      </w:r>
      <w:r w:rsidR="00C447D8">
        <w:rPr>
          <w:color w:val="9B57D3" w:themeColor="accent2"/>
        </w:rPr>
        <w:t>:</w:t>
      </w:r>
      <w:r w:rsidR="001B50FA" w:rsidRPr="001B50FA">
        <w:rPr>
          <w:color w:val="9B57D3" w:themeColor="accent2"/>
        </w:rPr>
        <w:t xml:space="preserve"> Super Circuit </w:t>
      </w:r>
      <w:r w:rsidR="001B50FA">
        <w:t>tracks</w:t>
      </w:r>
      <w:r>
        <w:t>.</w:t>
      </w:r>
    </w:p>
    <w:p w14:paraId="7F02F640" w14:textId="6154C6D6" w:rsidR="0049724C" w:rsidRDefault="00481949" w:rsidP="0049724C">
      <w:r>
        <w:rPr>
          <w:noProof/>
        </w:rPr>
        <w:drawing>
          <wp:inline distT="0" distB="0" distL="0" distR="0" wp14:anchorId="0C5CFC17" wp14:editId="663FAF35">
            <wp:extent cx="4419600" cy="5895975"/>
            <wp:effectExtent l="0" t="0" r="0" b="9525"/>
            <wp:docPr id="27" name="Picture 27" descr="A drawing of a tr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drawing of a tra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5895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B07ADC" w14:textId="77777777" w:rsidR="00474027" w:rsidRDefault="00474027" w:rsidP="00474027">
      <w:pPr>
        <w:rPr>
          <w:rFonts w:cs="Segoe UI"/>
          <w:i/>
          <w:iCs/>
          <w:shd w:val="clear" w:color="auto" w:fill="FFFFFF"/>
        </w:rPr>
      </w:pPr>
      <w:r w:rsidRPr="00565CE8">
        <w:rPr>
          <w:rFonts w:cs="Segoe UI"/>
          <w:i/>
          <w:iCs/>
          <w:shd w:val="clear" w:color="auto" w:fill="FFFFFF"/>
        </w:rPr>
        <w:t>An Image showing a Sketch of the First Iteration of my Custom Level.</w:t>
      </w:r>
    </w:p>
    <w:p w14:paraId="12D00407" w14:textId="77777777" w:rsidR="00474027" w:rsidRDefault="00474027" w:rsidP="0049724C"/>
    <w:p w14:paraId="4CE7C018" w14:textId="35332F1D" w:rsidR="00474027" w:rsidRDefault="00474027" w:rsidP="0049724C">
      <w:r>
        <w:t xml:space="preserve">Then, after </w:t>
      </w:r>
      <w:r w:rsidR="006515B6" w:rsidRPr="006515B6">
        <w:rPr>
          <w:color w:val="9B57D3" w:themeColor="accent2"/>
        </w:rPr>
        <w:t>D</w:t>
      </w:r>
      <w:r w:rsidRPr="006515B6">
        <w:rPr>
          <w:color w:val="9B57D3" w:themeColor="accent2"/>
        </w:rPr>
        <w:t>eveloping</w:t>
      </w:r>
      <w:r>
        <w:t xml:space="preserve"> the design a little more, the track then started to take </w:t>
      </w:r>
      <w:r w:rsidR="006976CF" w:rsidRPr="006976CF">
        <w:rPr>
          <w:color w:val="9B57D3" w:themeColor="accent2"/>
        </w:rPr>
        <w:t>S</w:t>
      </w:r>
      <w:r w:rsidRPr="006976CF">
        <w:rPr>
          <w:color w:val="9B57D3" w:themeColor="accent2"/>
        </w:rPr>
        <w:t>hape</w:t>
      </w:r>
      <w:r>
        <w:t xml:space="preserve"> and resemble </w:t>
      </w:r>
      <w:r w:rsidR="00361B7D">
        <w:t>a nice mix of its</w:t>
      </w:r>
      <w:r>
        <w:t xml:space="preserve"> inspiration</w:t>
      </w:r>
      <w:r w:rsidR="00361B7D">
        <w:t>s</w:t>
      </w:r>
      <w:r>
        <w:t xml:space="preserve"> of </w:t>
      </w:r>
      <w:r w:rsidRPr="006515B6">
        <w:rPr>
          <w:color w:val="9B57D3" w:themeColor="accent2"/>
        </w:rPr>
        <w:t xml:space="preserve">F1 Grand Prix </w:t>
      </w:r>
      <w:r>
        <w:t>tracks</w:t>
      </w:r>
      <w:r w:rsidR="00361B7D">
        <w:t xml:space="preserve"> and </w:t>
      </w:r>
      <w:r w:rsidR="00361B7D" w:rsidRPr="00361B7D">
        <w:rPr>
          <w:color w:val="9B57D3" w:themeColor="accent2"/>
        </w:rPr>
        <w:t>Mario Kart</w:t>
      </w:r>
      <w:r w:rsidR="00C447D8">
        <w:rPr>
          <w:color w:val="9B57D3" w:themeColor="accent2"/>
        </w:rPr>
        <w:t>:</w:t>
      </w:r>
      <w:r w:rsidR="00361B7D" w:rsidRPr="00361B7D">
        <w:rPr>
          <w:color w:val="9B57D3" w:themeColor="accent2"/>
        </w:rPr>
        <w:t xml:space="preserve"> Super Circuits</w:t>
      </w:r>
      <w:r w:rsidR="006976CF">
        <w:t xml:space="preserve"> tracks.</w:t>
      </w:r>
    </w:p>
    <w:p w14:paraId="4669C537" w14:textId="77777777" w:rsidR="00474027" w:rsidRDefault="00474027" w:rsidP="00474027">
      <w:r>
        <w:rPr>
          <w:noProof/>
        </w:rPr>
        <w:lastRenderedPageBreak/>
        <w:drawing>
          <wp:inline distT="0" distB="0" distL="0" distR="0" wp14:anchorId="6C99FF05" wp14:editId="6AD95CCC">
            <wp:extent cx="4419600" cy="5895975"/>
            <wp:effectExtent l="0" t="0" r="0" b="9525"/>
            <wp:docPr id="28" name="Picture 28" descr="A drawing of a race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drawing of a race ca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5895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FCEAA58" w14:textId="3DA7794C" w:rsidR="00474027" w:rsidRPr="00BE0F6F" w:rsidRDefault="00474027" w:rsidP="00BE0F6F">
      <w:pPr>
        <w:shd w:val="clear" w:color="auto" w:fill="FFFFFF"/>
        <w:spacing w:before="100" w:beforeAutospacing="1" w:after="100" w:afterAutospacing="1" w:line="240" w:lineRule="auto"/>
        <w:rPr>
          <w:rFonts w:eastAsia="Times New Roman" w:cs="Times New Roman"/>
          <w:lang w:val="en-GB" w:eastAsia="en-GB"/>
        </w:rPr>
      </w:pPr>
      <w:r w:rsidRPr="001E2818">
        <w:rPr>
          <w:rFonts w:eastAsia="Times New Roman" w:cs="Times New Roman"/>
          <w:i/>
          <w:iCs/>
          <w:lang w:val="en-GB" w:eastAsia="en-GB"/>
        </w:rPr>
        <w:t>An Image showing a Sketch of the Second Iteration of my Custom Level.</w:t>
      </w:r>
    </w:p>
    <w:p w14:paraId="52ED2A4F" w14:textId="2FAE014B" w:rsidR="005A3E17" w:rsidRDefault="009D4C1B" w:rsidP="004F4E34">
      <w:pPr>
        <w:pStyle w:val="Heading2"/>
        <w:jc w:val="left"/>
        <w:rPr>
          <w:u w:val="single"/>
        </w:rPr>
      </w:pPr>
      <w:bookmarkStart w:id="20" w:name="_Toc159854419"/>
      <w:r w:rsidRPr="0049724C">
        <w:rPr>
          <w:u w:val="single"/>
        </w:rPr>
        <w:t xml:space="preserve">Visual and Audio </w:t>
      </w:r>
      <w:r w:rsidR="07D440BF" w:rsidRPr="0049724C">
        <w:rPr>
          <w:u w:val="single"/>
        </w:rPr>
        <w:t>Affordance</w:t>
      </w:r>
      <w:r w:rsidR="0049724C" w:rsidRPr="0049724C">
        <w:rPr>
          <w:u w:val="single"/>
        </w:rPr>
        <w:t>:</w:t>
      </w:r>
      <w:bookmarkEnd w:id="20"/>
    </w:p>
    <w:p w14:paraId="6C0FDB98" w14:textId="321CC49C" w:rsidR="00720CC5" w:rsidRDefault="00AC13E0" w:rsidP="00720CC5">
      <w:r w:rsidRPr="006515B6">
        <w:rPr>
          <w:color w:val="9B57D3" w:themeColor="accent2"/>
        </w:rPr>
        <w:t>V</w:t>
      </w:r>
      <w:r w:rsidR="0009692E" w:rsidRPr="006515B6">
        <w:rPr>
          <w:color w:val="9B57D3" w:themeColor="accent2"/>
        </w:rPr>
        <w:t xml:space="preserve">isual </w:t>
      </w:r>
      <w:r w:rsidRPr="006515B6">
        <w:rPr>
          <w:color w:val="9B57D3" w:themeColor="accent2"/>
        </w:rPr>
        <w:t>A</w:t>
      </w:r>
      <w:r w:rsidR="00F45BB6" w:rsidRPr="006515B6">
        <w:rPr>
          <w:color w:val="9B57D3" w:themeColor="accent2"/>
        </w:rPr>
        <w:t xml:space="preserve">ffordance </w:t>
      </w:r>
      <w:r>
        <w:t xml:space="preserve">has been created </w:t>
      </w:r>
      <w:r w:rsidR="00F45BB6">
        <w:t xml:space="preserve">for the player in the form of </w:t>
      </w:r>
      <w:r w:rsidR="00F45BB6" w:rsidRPr="006515B6">
        <w:rPr>
          <w:color w:val="9B57D3" w:themeColor="accent2"/>
        </w:rPr>
        <w:t>Curbs</w:t>
      </w:r>
      <w:r w:rsidR="00BE224D">
        <w:t xml:space="preserve">, </w:t>
      </w:r>
      <w:r w:rsidR="00BE224D" w:rsidRPr="006515B6">
        <w:rPr>
          <w:color w:val="9B57D3" w:themeColor="accent2"/>
        </w:rPr>
        <w:t>Rocks</w:t>
      </w:r>
      <w:r w:rsidR="0009692E">
        <w:t xml:space="preserve">, </w:t>
      </w:r>
      <w:r w:rsidR="0009692E" w:rsidRPr="006515B6">
        <w:rPr>
          <w:color w:val="9B57D3" w:themeColor="accent2"/>
        </w:rPr>
        <w:t>Walls</w:t>
      </w:r>
      <w:r w:rsidR="0009692E">
        <w:t xml:space="preserve"> and </w:t>
      </w:r>
      <w:r w:rsidR="00E17392" w:rsidRPr="006515B6">
        <w:rPr>
          <w:color w:val="9B57D3" w:themeColor="accent2"/>
        </w:rPr>
        <w:t>Arrows</w:t>
      </w:r>
      <w:r w:rsidR="00C04ACB">
        <w:t>:</w:t>
      </w:r>
    </w:p>
    <w:p w14:paraId="43A54129" w14:textId="3A809451" w:rsidR="00C04ACB" w:rsidRDefault="00C04ACB" w:rsidP="00D3098F">
      <w:pPr>
        <w:pStyle w:val="ListParagraph"/>
        <w:numPr>
          <w:ilvl w:val="0"/>
          <w:numId w:val="17"/>
        </w:numPr>
      </w:pPr>
      <w:r w:rsidRPr="006515B6">
        <w:rPr>
          <w:color w:val="9B57D3" w:themeColor="accent2"/>
        </w:rPr>
        <w:t xml:space="preserve">Curbs: </w:t>
      </w:r>
      <w:r>
        <w:t xml:space="preserve">- </w:t>
      </w:r>
      <w:r w:rsidR="000C45C0">
        <w:t xml:space="preserve">Act as a </w:t>
      </w:r>
      <w:r w:rsidR="00936209">
        <w:t>S</w:t>
      </w:r>
      <w:r w:rsidR="000C45C0">
        <w:t>imple way to tell the player</w:t>
      </w:r>
      <w:r w:rsidR="00936209">
        <w:t xml:space="preserve">s that there is a </w:t>
      </w:r>
      <w:r w:rsidR="00936209" w:rsidRPr="00A40D97">
        <w:rPr>
          <w:color w:val="9B57D3" w:themeColor="accent2"/>
        </w:rPr>
        <w:t>Turn</w:t>
      </w:r>
      <w:r w:rsidR="00936209">
        <w:t xml:space="preserve"> coming up and they have been </w:t>
      </w:r>
      <w:r w:rsidR="00936209" w:rsidRPr="00A40D97">
        <w:rPr>
          <w:color w:val="9B57D3" w:themeColor="accent2"/>
        </w:rPr>
        <w:t>Warned</w:t>
      </w:r>
      <w:r w:rsidR="00936209">
        <w:t xml:space="preserve"> about it. It gives players enough time to </w:t>
      </w:r>
      <w:r w:rsidR="00936209" w:rsidRPr="00A40D97">
        <w:rPr>
          <w:color w:val="9B57D3" w:themeColor="accent2"/>
        </w:rPr>
        <w:t>React</w:t>
      </w:r>
      <w:r w:rsidR="00936209">
        <w:t xml:space="preserve"> to the upcoming bend as to better </w:t>
      </w:r>
      <w:r w:rsidR="00936209" w:rsidRPr="00A40D97">
        <w:rPr>
          <w:color w:val="9B57D3" w:themeColor="accent2"/>
        </w:rPr>
        <w:t>Navigate</w:t>
      </w:r>
      <w:r w:rsidR="00936209">
        <w:t xml:space="preserve"> it.</w:t>
      </w:r>
    </w:p>
    <w:p w14:paraId="13CED6BD" w14:textId="3B182508" w:rsidR="00C04ACB" w:rsidRDefault="00CF2D3B" w:rsidP="00D3098F">
      <w:pPr>
        <w:pStyle w:val="ListParagraph"/>
        <w:numPr>
          <w:ilvl w:val="0"/>
          <w:numId w:val="17"/>
        </w:numPr>
      </w:pPr>
      <w:r w:rsidRPr="006515B6">
        <w:rPr>
          <w:color w:val="9B57D3" w:themeColor="accent2"/>
        </w:rPr>
        <w:t xml:space="preserve">Rocks: </w:t>
      </w:r>
      <w:r>
        <w:t xml:space="preserve">- </w:t>
      </w:r>
      <w:r w:rsidR="00FA6AE5">
        <w:t xml:space="preserve">Can be used as a </w:t>
      </w:r>
      <w:r w:rsidR="00E97033" w:rsidRPr="00A40D97">
        <w:rPr>
          <w:color w:val="9B57D3" w:themeColor="accent2"/>
        </w:rPr>
        <w:t>Visual Aes</w:t>
      </w:r>
      <w:r w:rsidR="00BA5FAF" w:rsidRPr="00A40D97">
        <w:rPr>
          <w:color w:val="9B57D3" w:themeColor="accent2"/>
        </w:rPr>
        <w:t xml:space="preserve">thetic </w:t>
      </w:r>
      <w:r w:rsidR="00AC13E0">
        <w:t xml:space="preserve">as well as a </w:t>
      </w:r>
      <w:r w:rsidR="00AC13E0" w:rsidRPr="00A40D97">
        <w:rPr>
          <w:color w:val="9B57D3" w:themeColor="accent2"/>
        </w:rPr>
        <w:t xml:space="preserve">Functional </w:t>
      </w:r>
      <w:r w:rsidR="00AC13E0">
        <w:t xml:space="preserve">use of </w:t>
      </w:r>
      <w:r w:rsidR="00AC13E0" w:rsidRPr="00A40D97">
        <w:rPr>
          <w:color w:val="9B57D3" w:themeColor="accent2"/>
        </w:rPr>
        <w:t>Affordance</w:t>
      </w:r>
      <w:r w:rsidR="007234B7">
        <w:t>. In this level they are</w:t>
      </w:r>
      <w:r w:rsidR="00A47818">
        <w:t xml:space="preserve"> </w:t>
      </w:r>
      <w:r w:rsidR="00296EF9">
        <w:t xml:space="preserve">many uses for the </w:t>
      </w:r>
      <w:r w:rsidR="00296EF9" w:rsidRPr="00A40D97">
        <w:rPr>
          <w:color w:val="9B57D3" w:themeColor="accent2"/>
        </w:rPr>
        <w:t>Rocks</w:t>
      </w:r>
      <w:r w:rsidR="00296EF9">
        <w:t xml:space="preserve">, they can be used as an </w:t>
      </w:r>
      <w:r w:rsidR="000C45C0" w:rsidRPr="00A40D97">
        <w:rPr>
          <w:color w:val="9B57D3" w:themeColor="accent2"/>
        </w:rPr>
        <w:t>O</w:t>
      </w:r>
      <w:r w:rsidR="00296EF9" w:rsidRPr="00A40D97">
        <w:rPr>
          <w:color w:val="9B57D3" w:themeColor="accent2"/>
        </w:rPr>
        <w:t>bstruction</w:t>
      </w:r>
      <w:r w:rsidR="00296EF9">
        <w:t xml:space="preserve"> </w:t>
      </w:r>
      <w:r w:rsidR="000C45C0">
        <w:t>like</w:t>
      </w:r>
      <w:r w:rsidR="00296EF9">
        <w:t xml:space="preserve"> walls, they are use</w:t>
      </w:r>
      <w:r w:rsidR="00E92CC8">
        <w:t>d</w:t>
      </w:r>
      <w:r w:rsidR="00296EF9">
        <w:t xml:space="preserve"> to add </w:t>
      </w:r>
      <w:r w:rsidR="00DF6B01">
        <w:t xml:space="preserve">something visually </w:t>
      </w:r>
      <w:r w:rsidR="000C45C0">
        <w:t>I</w:t>
      </w:r>
      <w:r w:rsidR="00DF6B01">
        <w:t xml:space="preserve">nteresting to </w:t>
      </w:r>
      <w:r w:rsidR="00435A23">
        <w:t>the level</w:t>
      </w:r>
      <w:r w:rsidR="00E92CC8">
        <w:t xml:space="preserve"> and they also act as an </w:t>
      </w:r>
      <w:r w:rsidR="000C45C0">
        <w:t>a</w:t>
      </w:r>
      <w:r w:rsidR="00E92CC8">
        <w:t xml:space="preserve">ffordance tool that tells the </w:t>
      </w:r>
      <w:r w:rsidR="000C45C0" w:rsidRPr="00A40D97">
        <w:rPr>
          <w:color w:val="9B57D3" w:themeColor="accent2"/>
        </w:rPr>
        <w:t>P</w:t>
      </w:r>
      <w:r w:rsidR="00E92CC8" w:rsidRPr="00A40D97">
        <w:rPr>
          <w:color w:val="9B57D3" w:themeColor="accent2"/>
        </w:rPr>
        <w:t>layer</w:t>
      </w:r>
      <w:r w:rsidR="00E92CC8">
        <w:t xml:space="preserve"> that there is a </w:t>
      </w:r>
      <w:r w:rsidR="00E92CC8" w:rsidRPr="00A40D97">
        <w:rPr>
          <w:color w:val="9B57D3" w:themeColor="accent2"/>
        </w:rPr>
        <w:t xml:space="preserve">Moving Wall </w:t>
      </w:r>
      <w:r w:rsidR="00E92CC8">
        <w:t>nearby.</w:t>
      </w:r>
    </w:p>
    <w:p w14:paraId="5EB3818D" w14:textId="0B6A25D6" w:rsidR="002261E8" w:rsidRDefault="002261E8" w:rsidP="00D3098F">
      <w:pPr>
        <w:pStyle w:val="ListParagraph"/>
        <w:numPr>
          <w:ilvl w:val="0"/>
          <w:numId w:val="17"/>
        </w:numPr>
      </w:pPr>
      <w:r w:rsidRPr="006515B6">
        <w:rPr>
          <w:color w:val="9B57D3" w:themeColor="accent2"/>
        </w:rPr>
        <w:t>Walls</w:t>
      </w:r>
      <w:r w:rsidR="00C04ACB" w:rsidRPr="006515B6">
        <w:rPr>
          <w:color w:val="9B57D3" w:themeColor="accent2"/>
        </w:rPr>
        <w:t xml:space="preserve">: </w:t>
      </w:r>
      <w:r w:rsidR="00C04ACB">
        <w:t>-</w:t>
      </w:r>
      <w:r>
        <w:t xml:space="preserve"> </w:t>
      </w:r>
      <w:r w:rsidR="00C04ACB">
        <w:t>A</w:t>
      </w:r>
      <w:r>
        <w:t>re a very</w:t>
      </w:r>
      <w:r w:rsidR="00B94411">
        <w:t xml:space="preserve"> easy</w:t>
      </w:r>
      <w:r>
        <w:t xml:space="preserve"> way of affording to the player</w:t>
      </w:r>
      <w:r w:rsidR="00B94411">
        <w:t xml:space="preserve"> that they cannot </w:t>
      </w:r>
      <w:r w:rsidR="00A74D2A">
        <w:t xml:space="preserve">pass through an area or that they aren’t meant to go that way, </w:t>
      </w:r>
      <w:r w:rsidR="00A74D2A" w:rsidRPr="003715C4">
        <w:rPr>
          <w:color w:val="9B57D3" w:themeColor="accent2"/>
        </w:rPr>
        <w:t>Walls</w:t>
      </w:r>
      <w:r w:rsidR="00A74D2A">
        <w:t xml:space="preserve"> on the </w:t>
      </w:r>
      <w:r w:rsidR="006B0F7E">
        <w:t xml:space="preserve">track include, the </w:t>
      </w:r>
      <w:r w:rsidR="006B0F7E" w:rsidRPr="003715C4">
        <w:rPr>
          <w:color w:val="9B57D3" w:themeColor="accent2"/>
        </w:rPr>
        <w:t xml:space="preserve">Blue and White </w:t>
      </w:r>
      <w:r w:rsidR="001A1417" w:rsidRPr="003715C4">
        <w:rPr>
          <w:color w:val="9B57D3" w:themeColor="accent2"/>
        </w:rPr>
        <w:t>Walls</w:t>
      </w:r>
      <w:r w:rsidR="001A1417">
        <w:t>,</w:t>
      </w:r>
      <w:r w:rsidR="00292891">
        <w:t xml:space="preserve"> </w:t>
      </w:r>
      <w:r w:rsidR="00292891" w:rsidRPr="003715C4">
        <w:rPr>
          <w:color w:val="9B57D3" w:themeColor="accent2"/>
        </w:rPr>
        <w:t xml:space="preserve">Tire </w:t>
      </w:r>
      <w:r w:rsidR="00292891" w:rsidRPr="003715C4">
        <w:rPr>
          <w:color w:val="9B57D3" w:themeColor="accent2"/>
        </w:rPr>
        <w:lastRenderedPageBreak/>
        <w:t>Barriers</w:t>
      </w:r>
      <w:r w:rsidR="00E17392">
        <w:t xml:space="preserve"> and the </w:t>
      </w:r>
      <w:r w:rsidR="00E17392" w:rsidRPr="003715C4">
        <w:rPr>
          <w:color w:val="9B57D3" w:themeColor="accent2"/>
        </w:rPr>
        <w:t>Moving Walls</w:t>
      </w:r>
      <w:r w:rsidR="00E17392">
        <w:t>.</w:t>
      </w:r>
      <w:r w:rsidR="006A27C9">
        <w:t xml:space="preserve"> In a hectic environment such as </w:t>
      </w:r>
      <w:r w:rsidR="006A27C9" w:rsidRPr="003715C4">
        <w:rPr>
          <w:color w:val="9B57D3" w:themeColor="accent2"/>
        </w:rPr>
        <w:t>Turbo Sliders Unlimited</w:t>
      </w:r>
      <w:r w:rsidR="00D90061">
        <w:t xml:space="preserve">, </w:t>
      </w:r>
      <w:r w:rsidR="00D90061" w:rsidRPr="003715C4">
        <w:rPr>
          <w:color w:val="9B57D3" w:themeColor="accent2"/>
        </w:rPr>
        <w:t>Walls</w:t>
      </w:r>
      <w:r w:rsidR="00D90061">
        <w:t xml:space="preserve"> will act as </w:t>
      </w:r>
      <w:r w:rsidR="00C04ACB">
        <w:t xml:space="preserve">an extra obstacle as there are up to </w:t>
      </w:r>
      <w:r w:rsidR="00C04ACB" w:rsidRPr="003715C4">
        <w:rPr>
          <w:color w:val="9B57D3" w:themeColor="accent2"/>
        </w:rPr>
        <w:t xml:space="preserve">20 Players </w:t>
      </w:r>
      <w:r w:rsidR="00C04ACB">
        <w:t>at a time in a race.</w:t>
      </w:r>
    </w:p>
    <w:p w14:paraId="2C1F3E48" w14:textId="4ABDEB41" w:rsidR="00C04ACB" w:rsidRDefault="00C04ACB" w:rsidP="00D3098F">
      <w:pPr>
        <w:pStyle w:val="ListParagraph"/>
        <w:numPr>
          <w:ilvl w:val="0"/>
          <w:numId w:val="17"/>
        </w:numPr>
      </w:pPr>
      <w:r w:rsidRPr="006515B6">
        <w:rPr>
          <w:color w:val="9B57D3" w:themeColor="accent2"/>
        </w:rPr>
        <w:t xml:space="preserve">Arrows: </w:t>
      </w:r>
      <w:r>
        <w:t xml:space="preserve">- </w:t>
      </w:r>
      <w:r w:rsidR="00936209">
        <w:t xml:space="preserve">The easiest way to warn the player and afford them the knowledge of </w:t>
      </w:r>
      <w:r w:rsidR="00806F20">
        <w:t>an</w:t>
      </w:r>
      <w:r w:rsidR="00936209">
        <w:t xml:space="preserve"> </w:t>
      </w:r>
      <w:r w:rsidR="00806F20">
        <w:t>upcoming turn is as simple as an</w:t>
      </w:r>
      <w:r w:rsidR="00806F20" w:rsidRPr="003715C4">
        <w:rPr>
          <w:color w:val="9B57D3" w:themeColor="accent2"/>
        </w:rPr>
        <w:t xml:space="preserve"> Arrow Marking </w:t>
      </w:r>
      <w:r w:rsidR="00806F20">
        <w:t xml:space="preserve">on the ground. This functions similarly to a </w:t>
      </w:r>
      <w:r w:rsidR="00806F20" w:rsidRPr="003715C4">
        <w:rPr>
          <w:color w:val="9B57D3" w:themeColor="accent2"/>
        </w:rPr>
        <w:t>Curb</w:t>
      </w:r>
      <w:r w:rsidR="00806F20">
        <w:t xml:space="preserve"> as it </w:t>
      </w:r>
      <w:r w:rsidR="003715C4" w:rsidRPr="003715C4">
        <w:rPr>
          <w:color w:val="9B57D3" w:themeColor="accent2"/>
        </w:rPr>
        <w:t>A</w:t>
      </w:r>
      <w:r w:rsidR="002D6F35" w:rsidRPr="003715C4">
        <w:rPr>
          <w:color w:val="9B57D3" w:themeColor="accent2"/>
        </w:rPr>
        <w:t>cknowledges</w:t>
      </w:r>
      <w:r w:rsidR="002D6F35">
        <w:t xml:space="preserve"> the player of its existence before they get to it.</w:t>
      </w:r>
    </w:p>
    <w:p w14:paraId="60ED142F" w14:textId="25D1D971" w:rsidR="00CD594B" w:rsidRDefault="00CD594B" w:rsidP="00720CC5">
      <w:r w:rsidRPr="003715C4">
        <w:rPr>
          <w:color w:val="9B57D3" w:themeColor="accent2"/>
        </w:rPr>
        <w:t xml:space="preserve">Audio Affordance </w:t>
      </w:r>
      <w:r>
        <w:t xml:space="preserve">has also been used to tell the player about certain </w:t>
      </w:r>
      <w:r w:rsidR="002A5729">
        <w:t>things occurring in the world</w:t>
      </w:r>
      <w:r w:rsidR="00D3098F">
        <w:t>:</w:t>
      </w:r>
    </w:p>
    <w:p w14:paraId="65CBAF75" w14:textId="4788316A" w:rsidR="00D3098F" w:rsidRDefault="00D3098F" w:rsidP="00D3098F">
      <w:pPr>
        <w:pStyle w:val="ListParagraph"/>
        <w:numPr>
          <w:ilvl w:val="0"/>
          <w:numId w:val="17"/>
        </w:numPr>
      </w:pPr>
      <w:r w:rsidRPr="00110AF8">
        <w:rPr>
          <w:color w:val="9B57D3" w:themeColor="accent2"/>
        </w:rPr>
        <w:t xml:space="preserve">Engine Sounds: </w:t>
      </w:r>
      <w:r>
        <w:t>-</w:t>
      </w:r>
      <w:r w:rsidR="003715C4">
        <w:t xml:space="preserve"> Tell the player</w:t>
      </w:r>
      <w:r w:rsidR="00CE76C5">
        <w:t xml:space="preserve"> that the car is in fact </w:t>
      </w:r>
      <w:r w:rsidR="00BA0881">
        <w:t xml:space="preserve">switched </w:t>
      </w:r>
      <w:r w:rsidR="00CE76C5">
        <w:t xml:space="preserve">on and </w:t>
      </w:r>
      <w:r w:rsidR="00BA0881" w:rsidRPr="00110AF8">
        <w:rPr>
          <w:color w:val="9B57D3" w:themeColor="accent2"/>
        </w:rPr>
        <w:t>A</w:t>
      </w:r>
      <w:r w:rsidR="00CE76C5" w:rsidRPr="00110AF8">
        <w:rPr>
          <w:color w:val="9B57D3" w:themeColor="accent2"/>
        </w:rPr>
        <w:t>ccelerating</w:t>
      </w:r>
      <w:r w:rsidR="00CE76C5">
        <w:t xml:space="preserve"> along the track. It also has a </w:t>
      </w:r>
      <w:r w:rsidR="00BA0881" w:rsidRPr="00110AF8">
        <w:rPr>
          <w:color w:val="9B57D3" w:themeColor="accent2"/>
        </w:rPr>
        <w:t>J</w:t>
      </w:r>
      <w:r w:rsidR="00CE76C5" w:rsidRPr="00110AF8">
        <w:rPr>
          <w:color w:val="9B57D3" w:themeColor="accent2"/>
        </w:rPr>
        <w:t>ob</w:t>
      </w:r>
      <w:r w:rsidR="00CE76C5">
        <w:t xml:space="preserve"> to </w:t>
      </w:r>
      <w:r w:rsidR="00BA0881" w:rsidRPr="00110AF8">
        <w:rPr>
          <w:color w:val="9B57D3" w:themeColor="accent2"/>
        </w:rPr>
        <w:t>I</w:t>
      </w:r>
      <w:r w:rsidR="00CE76C5" w:rsidRPr="00110AF8">
        <w:rPr>
          <w:color w:val="9B57D3" w:themeColor="accent2"/>
        </w:rPr>
        <w:t>mmerse</w:t>
      </w:r>
      <w:r w:rsidR="00CE76C5">
        <w:t xml:space="preserve"> the player in their surrounding </w:t>
      </w:r>
      <w:r w:rsidR="00BA0881" w:rsidRPr="00110AF8">
        <w:rPr>
          <w:color w:val="9B57D3" w:themeColor="accent2"/>
        </w:rPr>
        <w:t>E</w:t>
      </w:r>
      <w:r w:rsidR="00CE76C5" w:rsidRPr="00110AF8">
        <w:rPr>
          <w:color w:val="9B57D3" w:themeColor="accent2"/>
        </w:rPr>
        <w:t xml:space="preserve">nvironment </w:t>
      </w:r>
      <w:r w:rsidR="00CE76C5">
        <w:t xml:space="preserve">amongst all the chaos of a </w:t>
      </w:r>
      <w:r w:rsidR="00110AF8" w:rsidRPr="00110AF8">
        <w:rPr>
          <w:color w:val="9B57D3" w:themeColor="accent2"/>
        </w:rPr>
        <w:t>Lobby</w:t>
      </w:r>
      <w:r w:rsidR="00110AF8">
        <w:t xml:space="preserve"> full of other </w:t>
      </w:r>
      <w:r w:rsidR="00110AF8" w:rsidRPr="00110AF8">
        <w:rPr>
          <w:color w:val="9B57D3" w:themeColor="accent2"/>
        </w:rPr>
        <w:t>Players</w:t>
      </w:r>
      <w:r w:rsidR="00110AF8">
        <w:t>.</w:t>
      </w:r>
    </w:p>
    <w:p w14:paraId="6FB8A4ED" w14:textId="03B59BF5" w:rsidR="00D3098F" w:rsidRPr="00720CC5" w:rsidRDefault="00D3098F" w:rsidP="00D3098F">
      <w:pPr>
        <w:pStyle w:val="ListParagraph"/>
        <w:numPr>
          <w:ilvl w:val="0"/>
          <w:numId w:val="17"/>
        </w:numPr>
      </w:pPr>
      <w:r w:rsidRPr="00D2129B">
        <w:rPr>
          <w:color w:val="9B57D3" w:themeColor="accent2"/>
        </w:rPr>
        <w:t>Tire Screeching</w:t>
      </w:r>
      <w:r w:rsidR="001A3C45" w:rsidRPr="00D2129B">
        <w:rPr>
          <w:color w:val="9B57D3" w:themeColor="accent2"/>
        </w:rPr>
        <w:t xml:space="preserve">: </w:t>
      </w:r>
      <w:r w:rsidR="001A3C45">
        <w:t>-</w:t>
      </w:r>
      <w:r w:rsidR="00110AF8">
        <w:t xml:space="preserve"> </w:t>
      </w:r>
      <w:r w:rsidR="00110064">
        <w:t xml:space="preserve">Allows the player to know when the </w:t>
      </w:r>
      <w:r w:rsidR="00110064" w:rsidRPr="00D2129B">
        <w:rPr>
          <w:color w:val="9B57D3" w:themeColor="accent2"/>
        </w:rPr>
        <w:t>Brakes</w:t>
      </w:r>
      <w:r w:rsidR="00110064">
        <w:t xml:space="preserve"> are applied to the cars </w:t>
      </w:r>
      <w:r w:rsidR="00110064" w:rsidRPr="00D2129B">
        <w:rPr>
          <w:color w:val="9B57D3" w:themeColor="accent2"/>
        </w:rPr>
        <w:t>Wheels</w:t>
      </w:r>
      <w:r w:rsidR="00110064">
        <w:t xml:space="preserve"> for either slowing down at an </w:t>
      </w:r>
      <w:r w:rsidR="00110064" w:rsidRPr="00D2129B">
        <w:rPr>
          <w:color w:val="9B57D3" w:themeColor="accent2"/>
        </w:rPr>
        <w:t>Obstacle</w:t>
      </w:r>
      <w:r w:rsidR="00110064">
        <w:t xml:space="preserve"> or </w:t>
      </w:r>
      <w:r w:rsidR="00FE1C94">
        <w:t xml:space="preserve">performing a </w:t>
      </w:r>
      <w:r w:rsidR="00FE1C94" w:rsidRPr="00D2129B">
        <w:rPr>
          <w:color w:val="9B57D3" w:themeColor="accent2"/>
        </w:rPr>
        <w:t>Drift</w:t>
      </w:r>
      <w:r w:rsidR="00FE1C94">
        <w:t xml:space="preserve"> around a turn</w:t>
      </w:r>
      <w:r w:rsidR="002657D4">
        <w:t xml:space="preserve">. This is all for immersion and </w:t>
      </w:r>
      <w:r w:rsidR="002657D4" w:rsidRPr="00D2129B">
        <w:rPr>
          <w:color w:val="9B57D3" w:themeColor="accent2"/>
        </w:rPr>
        <w:t>Affording</w:t>
      </w:r>
      <w:r w:rsidR="002657D4">
        <w:t xml:space="preserve"> to the player that they are playing a </w:t>
      </w:r>
      <w:r w:rsidR="00D2129B">
        <w:rPr>
          <w:color w:val="9B57D3" w:themeColor="accent2"/>
        </w:rPr>
        <w:t>R</w:t>
      </w:r>
      <w:r w:rsidR="002657D4" w:rsidRPr="00D2129B">
        <w:rPr>
          <w:color w:val="9B57D3" w:themeColor="accent2"/>
        </w:rPr>
        <w:t>acing</w:t>
      </w:r>
      <w:r w:rsidR="002657D4">
        <w:t xml:space="preserve"> game,</w:t>
      </w:r>
      <w:r w:rsidR="000A109B">
        <w:t xml:space="preserve"> with </w:t>
      </w:r>
      <w:r w:rsidR="00513073">
        <w:t xml:space="preserve">the goal </w:t>
      </w:r>
      <w:r w:rsidR="000A109B">
        <w:t xml:space="preserve">being </w:t>
      </w:r>
      <w:r w:rsidR="00513073">
        <w:t>to</w:t>
      </w:r>
      <w:r w:rsidR="000A109B">
        <w:t xml:space="preserve"> </w:t>
      </w:r>
      <w:r w:rsidR="00D2129B">
        <w:rPr>
          <w:color w:val="9B57D3" w:themeColor="accent2"/>
        </w:rPr>
        <w:t>I</w:t>
      </w:r>
      <w:r w:rsidR="000A109B" w:rsidRPr="00D2129B">
        <w:rPr>
          <w:color w:val="9B57D3" w:themeColor="accent2"/>
        </w:rPr>
        <w:t>nvolve</w:t>
      </w:r>
      <w:r w:rsidR="000A109B">
        <w:t xml:space="preserve"> the player as much as </w:t>
      </w:r>
      <w:r w:rsidR="00D2129B">
        <w:t xml:space="preserve">possible in the world of </w:t>
      </w:r>
      <w:r w:rsidR="00D2129B" w:rsidRPr="00D2129B">
        <w:rPr>
          <w:color w:val="9B57D3" w:themeColor="accent2"/>
        </w:rPr>
        <w:t>Turbo Sliders Unlimited</w:t>
      </w:r>
      <w:r w:rsidR="00D2129B">
        <w:t>.</w:t>
      </w:r>
    </w:p>
    <w:p w14:paraId="7AB2ED07" w14:textId="2DF46D36" w:rsidR="00D847EB" w:rsidRDefault="31854B07" w:rsidP="00D847EB">
      <w:pPr>
        <w:pStyle w:val="Heading1"/>
      </w:pPr>
      <w:bookmarkStart w:id="21" w:name="_Toc159854420"/>
      <w:r w:rsidRPr="0049122E">
        <w:rPr>
          <w:color w:val="9B57D3" w:themeColor="accent2"/>
        </w:rPr>
        <w:t>Balance</w:t>
      </w:r>
      <w:bookmarkEnd w:id="21"/>
      <w:r>
        <w:t xml:space="preserve"> </w:t>
      </w:r>
    </w:p>
    <w:p w14:paraId="4FD4B36E" w14:textId="28A5238D" w:rsidR="007D0EC1" w:rsidRDefault="258A8836" w:rsidP="004F4E34">
      <w:pPr>
        <w:pStyle w:val="Heading2"/>
        <w:jc w:val="left"/>
        <w:rPr>
          <w:u w:val="single"/>
        </w:rPr>
      </w:pPr>
      <w:bookmarkStart w:id="22" w:name="_Toc159854421"/>
      <w:r w:rsidRPr="0049724C">
        <w:rPr>
          <w:u w:val="single"/>
        </w:rPr>
        <w:t>Considerations</w:t>
      </w:r>
      <w:r w:rsidR="0049724C" w:rsidRPr="0049724C">
        <w:rPr>
          <w:u w:val="single"/>
        </w:rPr>
        <w:t>:</w:t>
      </w:r>
      <w:bookmarkEnd w:id="22"/>
    </w:p>
    <w:p w14:paraId="1D41846E" w14:textId="41EA68C9" w:rsidR="009D1CE5" w:rsidRDefault="004036BC" w:rsidP="009D1CE5">
      <w:r>
        <w:t xml:space="preserve">There are a few kinds of balancing </w:t>
      </w:r>
      <w:r w:rsidR="008B0132">
        <w:t xml:space="preserve">that will need to be carried out, here are </w:t>
      </w:r>
      <w:r w:rsidR="00D87F57">
        <w:t xml:space="preserve">the </w:t>
      </w:r>
      <w:r w:rsidR="007338D6">
        <w:t>considerations for this custom level:</w:t>
      </w:r>
    </w:p>
    <w:p w14:paraId="7C214B30" w14:textId="70149228" w:rsidR="007338D6" w:rsidRDefault="00267608" w:rsidP="007338D6">
      <w:pPr>
        <w:pStyle w:val="ListParagraph"/>
        <w:numPr>
          <w:ilvl w:val="0"/>
          <w:numId w:val="17"/>
        </w:numPr>
      </w:pPr>
      <w:r w:rsidRPr="004C541A">
        <w:rPr>
          <w:color w:val="9B57D3" w:themeColor="accent2"/>
        </w:rPr>
        <w:t>Player Skill:</w:t>
      </w:r>
      <w:r w:rsidR="00F07A53" w:rsidRPr="004C541A">
        <w:rPr>
          <w:color w:val="9B57D3" w:themeColor="accent2"/>
        </w:rPr>
        <w:t xml:space="preserve"> </w:t>
      </w:r>
      <w:r w:rsidR="00F07A53">
        <w:t xml:space="preserve">- </w:t>
      </w:r>
      <w:r w:rsidR="00386EF4">
        <w:t xml:space="preserve">Players with different skill levels </w:t>
      </w:r>
      <w:r w:rsidR="004C4A87">
        <w:t xml:space="preserve">will need to </w:t>
      </w:r>
      <w:r w:rsidR="003D0417">
        <w:t>be considered</w:t>
      </w:r>
      <w:r w:rsidR="004C4A87">
        <w:t xml:space="preserve"> for the racetrack</w:t>
      </w:r>
      <w:r w:rsidR="00C64729">
        <w:t>.</w:t>
      </w:r>
    </w:p>
    <w:p w14:paraId="546C9F9C" w14:textId="092F14FE" w:rsidR="00267608" w:rsidRDefault="0007247E" w:rsidP="007338D6">
      <w:pPr>
        <w:pStyle w:val="ListParagraph"/>
        <w:numPr>
          <w:ilvl w:val="0"/>
          <w:numId w:val="17"/>
        </w:numPr>
      </w:pPr>
      <w:r w:rsidRPr="004C541A">
        <w:rPr>
          <w:color w:val="9B57D3" w:themeColor="accent2"/>
        </w:rPr>
        <w:t>Vehicle Performance:</w:t>
      </w:r>
      <w:r w:rsidR="004C4A87" w:rsidRPr="004C541A">
        <w:rPr>
          <w:color w:val="9B57D3" w:themeColor="accent2"/>
        </w:rPr>
        <w:t xml:space="preserve"> </w:t>
      </w:r>
      <w:r w:rsidR="00C64729">
        <w:t xml:space="preserve">- </w:t>
      </w:r>
      <w:r w:rsidR="004C4A87">
        <w:t>Different vehicles will perform better in certain conditions</w:t>
      </w:r>
      <w:r w:rsidR="00C64729">
        <w:t xml:space="preserve">, so this will need to be </w:t>
      </w:r>
      <w:r w:rsidR="00FF4519">
        <w:t>considered</w:t>
      </w:r>
      <w:r w:rsidR="00C64729">
        <w:t>.</w:t>
      </w:r>
    </w:p>
    <w:p w14:paraId="07D6782A" w14:textId="139A616B" w:rsidR="0007247E" w:rsidRPr="009D1CE5" w:rsidRDefault="00EE0597" w:rsidP="007338D6">
      <w:pPr>
        <w:pStyle w:val="ListParagraph"/>
        <w:numPr>
          <w:ilvl w:val="0"/>
          <w:numId w:val="17"/>
        </w:numPr>
      </w:pPr>
      <w:r w:rsidRPr="004C541A">
        <w:rPr>
          <w:color w:val="9B57D3" w:themeColor="accent2"/>
        </w:rPr>
        <w:t>Obstacle</w:t>
      </w:r>
      <w:r w:rsidR="00574165" w:rsidRPr="004C541A">
        <w:rPr>
          <w:color w:val="9B57D3" w:themeColor="accent2"/>
        </w:rPr>
        <w:t xml:space="preserve"> Interference:</w:t>
      </w:r>
      <w:r w:rsidR="00E61931" w:rsidRPr="004C541A">
        <w:rPr>
          <w:color w:val="9B57D3" w:themeColor="accent2"/>
        </w:rPr>
        <w:t xml:space="preserve"> </w:t>
      </w:r>
      <w:r w:rsidR="003E5946">
        <w:t xml:space="preserve">- </w:t>
      </w:r>
      <w:r w:rsidR="00E61931">
        <w:t xml:space="preserve">Obstacles will be </w:t>
      </w:r>
      <w:r w:rsidR="00CB401D">
        <w:t>getting in the way of players and so this will need to be properly</w:t>
      </w:r>
      <w:r w:rsidR="00DE11FB">
        <w:t xml:space="preserve"> balanced</w:t>
      </w:r>
      <w:r w:rsidR="00B352D8">
        <w:t xml:space="preserve"> as to not be too unfair.</w:t>
      </w:r>
    </w:p>
    <w:p w14:paraId="680A365B" w14:textId="625190CB" w:rsidR="00D847EB" w:rsidRDefault="31854B07" w:rsidP="004F4E34">
      <w:pPr>
        <w:pStyle w:val="Heading2"/>
        <w:jc w:val="left"/>
        <w:rPr>
          <w:u w:val="single"/>
        </w:rPr>
      </w:pPr>
      <w:bookmarkStart w:id="23" w:name="_Toc159854422"/>
      <w:r w:rsidRPr="0049724C">
        <w:rPr>
          <w:u w:val="single"/>
        </w:rPr>
        <w:t>Expected Issues</w:t>
      </w:r>
      <w:r w:rsidR="0049724C" w:rsidRPr="0049724C">
        <w:rPr>
          <w:u w:val="single"/>
        </w:rPr>
        <w:t>:</w:t>
      </w:r>
      <w:bookmarkEnd w:id="23"/>
    </w:p>
    <w:p w14:paraId="7698EBB3" w14:textId="146F80A4" w:rsidR="007A051A" w:rsidRDefault="00224D2B" w:rsidP="007A051A">
      <w:r>
        <w:t>As with any</w:t>
      </w:r>
      <w:r w:rsidR="00F02241">
        <w:t xml:space="preserve">thing that is released to the public, there will be issues that we may encounter </w:t>
      </w:r>
      <w:r w:rsidR="008E505B">
        <w:t>due to the balancing that has been implemented, such as:</w:t>
      </w:r>
    </w:p>
    <w:p w14:paraId="4153D645" w14:textId="4F9C09FC" w:rsidR="00D87F57" w:rsidRDefault="00D87F57" w:rsidP="00D87F57">
      <w:pPr>
        <w:pStyle w:val="ListParagraph"/>
        <w:numPr>
          <w:ilvl w:val="0"/>
          <w:numId w:val="17"/>
        </w:numPr>
      </w:pPr>
      <w:r w:rsidRPr="004C541A">
        <w:rPr>
          <w:color w:val="9B57D3" w:themeColor="accent2"/>
        </w:rPr>
        <w:t xml:space="preserve">Player </w:t>
      </w:r>
      <w:r w:rsidR="006E51A9" w:rsidRPr="004C541A">
        <w:rPr>
          <w:color w:val="9B57D3" w:themeColor="accent2"/>
        </w:rPr>
        <w:t>Inexperience</w:t>
      </w:r>
      <w:r w:rsidRPr="004C541A">
        <w:rPr>
          <w:color w:val="9B57D3" w:themeColor="accent2"/>
        </w:rPr>
        <w:t>:</w:t>
      </w:r>
      <w:r w:rsidR="003E5946" w:rsidRPr="004C541A">
        <w:rPr>
          <w:color w:val="9B57D3" w:themeColor="accent2"/>
        </w:rPr>
        <w:t xml:space="preserve"> </w:t>
      </w:r>
      <w:r w:rsidR="003E5946">
        <w:t xml:space="preserve">- </w:t>
      </w:r>
      <w:r w:rsidR="00B90F67">
        <w:t xml:space="preserve">If there are players </w:t>
      </w:r>
      <w:r w:rsidR="00A703B5">
        <w:t>having trouble playing then it may cause disruptions.</w:t>
      </w:r>
    </w:p>
    <w:p w14:paraId="2480A61F" w14:textId="5CE635D2" w:rsidR="008C0682" w:rsidRDefault="008C0682" w:rsidP="00D87F57">
      <w:pPr>
        <w:pStyle w:val="ListParagraph"/>
        <w:numPr>
          <w:ilvl w:val="0"/>
          <w:numId w:val="17"/>
        </w:numPr>
      </w:pPr>
      <w:r w:rsidRPr="004C541A">
        <w:rPr>
          <w:color w:val="9B57D3" w:themeColor="accent2"/>
        </w:rPr>
        <w:t>Player</w:t>
      </w:r>
      <w:r w:rsidR="006E51A9" w:rsidRPr="004C541A">
        <w:rPr>
          <w:color w:val="9B57D3" w:themeColor="accent2"/>
        </w:rPr>
        <w:t>’s Trolling:</w:t>
      </w:r>
      <w:r w:rsidR="00A703B5" w:rsidRPr="004C541A">
        <w:rPr>
          <w:color w:val="9B57D3" w:themeColor="accent2"/>
        </w:rPr>
        <w:t xml:space="preserve"> </w:t>
      </w:r>
      <w:r w:rsidR="00A703B5">
        <w:t>- Trolling is a very bad issue that can only be mitigated through banning players and so it not something that can be controlled in the level design of this racetrack.</w:t>
      </w:r>
    </w:p>
    <w:p w14:paraId="1DE28F59" w14:textId="21EE82AE" w:rsidR="00D87F57" w:rsidRDefault="00553888" w:rsidP="00D87F57">
      <w:pPr>
        <w:pStyle w:val="ListParagraph"/>
        <w:numPr>
          <w:ilvl w:val="0"/>
          <w:numId w:val="17"/>
        </w:numPr>
      </w:pPr>
      <w:r w:rsidRPr="004C541A">
        <w:rPr>
          <w:color w:val="9B57D3" w:themeColor="accent2"/>
        </w:rPr>
        <w:t>Overpowered &amp; Underpowered Vehicles:</w:t>
      </w:r>
      <w:r w:rsidR="00E11764" w:rsidRPr="004C541A">
        <w:rPr>
          <w:color w:val="9B57D3" w:themeColor="accent2"/>
        </w:rPr>
        <w:t xml:space="preserve"> </w:t>
      </w:r>
      <w:r w:rsidR="00E11764">
        <w:t xml:space="preserve">- </w:t>
      </w:r>
      <w:r w:rsidR="008979C1">
        <w:t>If a vehicle is overpowered then it will be unfair for other racers</w:t>
      </w:r>
      <w:r w:rsidR="00A047AC">
        <w:t xml:space="preserve"> and similarly, </w:t>
      </w:r>
      <w:r w:rsidR="00D17639">
        <w:t>underpowered vehicles will stand no chance.</w:t>
      </w:r>
    </w:p>
    <w:p w14:paraId="3E2A83E9" w14:textId="7AB9F8CE" w:rsidR="006E51A9" w:rsidRDefault="00B029B1" w:rsidP="00D87F57">
      <w:pPr>
        <w:pStyle w:val="ListParagraph"/>
        <w:numPr>
          <w:ilvl w:val="0"/>
          <w:numId w:val="17"/>
        </w:numPr>
      </w:pPr>
      <w:r w:rsidRPr="004C541A">
        <w:rPr>
          <w:color w:val="9B57D3" w:themeColor="accent2"/>
        </w:rPr>
        <w:t>V</w:t>
      </w:r>
      <w:r w:rsidR="00FE6F32" w:rsidRPr="004C541A">
        <w:rPr>
          <w:color w:val="9B57D3" w:themeColor="accent2"/>
        </w:rPr>
        <w:t>ehicle Diversity Broadness:</w:t>
      </w:r>
      <w:r w:rsidR="001239DA" w:rsidRPr="004C541A">
        <w:rPr>
          <w:color w:val="9B57D3" w:themeColor="accent2"/>
        </w:rPr>
        <w:t xml:space="preserve"> </w:t>
      </w:r>
      <w:r w:rsidR="001239DA">
        <w:t xml:space="preserve">- Due to the Vehicle Editor, then people can make whatever vehicles they </w:t>
      </w:r>
      <w:r w:rsidR="00FF4519">
        <w:t>want,</w:t>
      </w:r>
      <w:r w:rsidR="001239DA">
        <w:t xml:space="preserve"> and it will be tricky to account for these specific cars.</w:t>
      </w:r>
    </w:p>
    <w:p w14:paraId="207D71C6" w14:textId="3CF3CF13" w:rsidR="00553888" w:rsidRDefault="008C0682" w:rsidP="00D87F57">
      <w:pPr>
        <w:pStyle w:val="ListParagraph"/>
        <w:numPr>
          <w:ilvl w:val="0"/>
          <w:numId w:val="17"/>
        </w:numPr>
      </w:pPr>
      <w:r w:rsidRPr="004C541A">
        <w:rPr>
          <w:color w:val="9B57D3" w:themeColor="accent2"/>
        </w:rPr>
        <w:t>Obstacle Intensity:</w:t>
      </w:r>
      <w:r w:rsidR="001239DA" w:rsidRPr="004C541A">
        <w:rPr>
          <w:color w:val="9B57D3" w:themeColor="accent2"/>
        </w:rPr>
        <w:t xml:space="preserve"> </w:t>
      </w:r>
      <w:r w:rsidR="001239DA">
        <w:t xml:space="preserve">- </w:t>
      </w:r>
      <w:r w:rsidR="0076197D">
        <w:t xml:space="preserve">Will need to strike a balance between being in the way and avoidable, </w:t>
      </w:r>
      <w:r w:rsidR="00170313">
        <w:t>too fast or too slow and they may be unfair or pointless.</w:t>
      </w:r>
    </w:p>
    <w:p w14:paraId="3792EDE9" w14:textId="1221B834" w:rsidR="00D4253D" w:rsidRDefault="008C0682" w:rsidP="00D4253D">
      <w:pPr>
        <w:pStyle w:val="ListParagraph"/>
        <w:numPr>
          <w:ilvl w:val="0"/>
          <w:numId w:val="17"/>
        </w:numPr>
      </w:pPr>
      <w:r w:rsidRPr="004C541A">
        <w:rPr>
          <w:color w:val="9B57D3" w:themeColor="accent2"/>
        </w:rPr>
        <w:t>Obstacle Placement:</w:t>
      </w:r>
      <w:r w:rsidR="00D4253D" w:rsidRPr="004C541A">
        <w:rPr>
          <w:color w:val="9B57D3" w:themeColor="accent2"/>
        </w:rPr>
        <w:t xml:space="preserve"> </w:t>
      </w:r>
      <w:r w:rsidR="006764D7">
        <w:t xml:space="preserve">- </w:t>
      </w:r>
      <w:r w:rsidR="00F70557">
        <w:t>Obstacles</w:t>
      </w:r>
      <w:r w:rsidR="00C50AB9">
        <w:t xml:space="preserve"> may be placed </w:t>
      </w:r>
      <w:r w:rsidR="00523907">
        <w:t xml:space="preserve">in a way that can unfairly </w:t>
      </w:r>
      <w:r w:rsidR="004F4FFF">
        <w:t>disadvantage them in some way shape or form.</w:t>
      </w:r>
    </w:p>
    <w:p w14:paraId="701C6FA8" w14:textId="2920B07C" w:rsidR="009D4C1B" w:rsidRPr="0049122E" w:rsidRDefault="009D4C1B" w:rsidP="009D4C1B">
      <w:pPr>
        <w:pStyle w:val="Heading1"/>
        <w:rPr>
          <w:color w:val="9B57D3" w:themeColor="accent2"/>
        </w:rPr>
      </w:pPr>
      <w:bookmarkStart w:id="24" w:name="_Toc159854423"/>
      <w:r w:rsidRPr="0049122E">
        <w:rPr>
          <w:color w:val="9B57D3" w:themeColor="accent2"/>
        </w:rPr>
        <w:lastRenderedPageBreak/>
        <w:t>Testing</w:t>
      </w:r>
      <w:bookmarkEnd w:id="24"/>
    </w:p>
    <w:p w14:paraId="081BDB4E" w14:textId="6E2C9AE7" w:rsidR="009D4C1B" w:rsidRDefault="009D4C1B" w:rsidP="004F4E34">
      <w:pPr>
        <w:pStyle w:val="Heading2"/>
        <w:jc w:val="left"/>
        <w:rPr>
          <w:u w:val="single"/>
        </w:rPr>
      </w:pPr>
      <w:bookmarkStart w:id="25" w:name="_Toc159854424"/>
      <w:r w:rsidRPr="0049724C">
        <w:rPr>
          <w:u w:val="single"/>
        </w:rPr>
        <w:t>Testing Plan</w:t>
      </w:r>
      <w:r w:rsidR="0049724C" w:rsidRPr="0049724C">
        <w:rPr>
          <w:u w:val="single"/>
        </w:rPr>
        <w:t>:</w:t>
      </w:r>
      <w:bookmarkEnd w:id="25"/>
    </w:p>
    <w:p w14:paraId="7FC4B6F0" w14:textId="2567C943" w:rsidR="00882C67" w:rsidRDefault="00936B42" w:rsidP="00882C67">
      <w:r>
        <w:t xml:space="preserve">For </w:t>
      </w:r>
      <w:r w:rsidR="004C541A" w:rsidRPr="004C541A">
        <w:rPr>
          <w:color w:val="9B57D3" w:themeColor="accent2"/>
        </w:rPr>
        <w:t>P</w:t>
      </w:r>
      <w:r w:rsidR="004770DF" w:rsidRPr="004C541A">
        <w:rPr>
          <w:color w:val="9B57D3" w:themeColor="accent2"/>
        </w:rPr>
        <w:t>laytesting</w:t>
      </w:r>
      <w:r w:rsidR="004770DF">
        <w:t>, I</w:t>
      </w:r>
      <w:r>
        <w:t xml:space="preserve"> decided to </w:t>
      </w:r>
      <w:r w:rsidR="00533048">
        <w:t>let other students</w:t>
      </w:r>
      <w:r w:rsidR="008D69E7">
        <w:t xml:space="preserve"> have a go </w:t>
      </w:r>
      <w:r w:rsidR="00493672">
        <w:t>at the track, all three laps</w:t>
      </w:r>
      <w:r w:rsidR="004770DF">
        <w:t xml:space="preserve">. This is the </w:t>
      </w:r>
      <w:r w:rsidR="004770DF" w:rsidRPr="004C541A">
        <w:rPr>
          <w:color w:val="9B57D3" w:themeColor="accent2"/>
        </w:rPr>
        <w:t>Questionnaire</w:t>
      </w:r>
      <w:r w:rsidR="004770DF">
        <w:t xml:space="preserve"> that I set up for them to complete after their session on my track</w:t>
      </w:r>
      <w:r w:rsidR="00C32877">
        <w:t>:</w:t>
      </w:r>
    </w:p>
    <w:p w14:paraId="579EB0FF" w14:textId="353B14F2" w:rsidR="00C32877" w:rsidRDefault="009D1CE5" w:rsidP="00882C67">
      <w:r>
        <w:rPr>
          <w:noProof/>
        </w:rPr>
        <w:drawing>
          <wp:inline distT="0" distB="0" distL="0" distR="0" wp14:anchorId="369F5C49" wp14:editId="2BD973BC">
            <wp:extent cx="5731510" cy="7598410"/>
            <wp:effectExtent l="0" t="0" r="2540" b="2540"/>
            <wp:docPr id="18147539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4753935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98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11952" w14:textId="36CC5C52" w:rsidR="005F7837" w:rsidRDefault="005F7837" w:rsidP="00882C67">
      <w:r>
        <w:rPr>
          <w:noProof/>
        </w:rPr>
        <w:lastRenderedPageBreak/>
        <w:drawing>
          <wp:inline distT="0" distB="0" distL="0" distR="0" wp14:anchorId="58FE8F41" wp14:editId="0CDF182E">
            <wp:extent cx="5731510" cy="7520305"/>
            <wp:effectExtent l="0" t="0" r="2540" b="4445"/>
            <wp:docPr id="17970636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063628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2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50E25F" w14:textId="3A44AC3A" w:rsidR="005F7837" w:rsidRPr="00882C67" w:rsidRDefault="006C5DA1" w:rsidP="00882C67">
      <w:r>
        <w:rPr>
          <w:noProof/>
        </w:rPr>
        <w:lastRenderedPageBreak/>
        <w:drawing>
          <wp:inline distT="0" distB="0" distL="0" distR="0" wp14:anchorId="778FFCB7" wp14:editId="5CFA8791">
            <wp:extent cx="5731510" cy="3625215"/>
            <wp:effectExtent l="0" t="0" r="2540" b="0"/>
            <wp:docPr id="135654268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654268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62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AA7A95" w14:textId="403F83FB" w:rsidR="009D4C1B" w:rsidRDefault="009D4C1B" w:rsidP="004F4E34">
      <w:pPr>
        <w:pStyle w:val="Heading2"/>
        <w:jc w:val="left"/>
        <w:rPr>
          <w:u w:val="single"/>
        </w:rPr>
      </w:pPr>
      <w:bookmarkStart w:id="26" w:name="_Toc159854425"/>
      <w:r w:rsidRPr="0049724C">
        <w:rPr>
          <w:u w:val="single"/>
        </w:rPr>
        <w:t>Evidence of Testing</w:t>
      </w:r>
      <w:r w:rsidR="0049724C" w:rsidRPr="0049724C">
        <w:rPr>
          <w:u w:val="single"/>
        </w:rPr>
        <w:t>:</w:t>
      </w:r>
      <w:bookmarkEnd w:id="26"/>
      <w:r w:rsidRPr="0049724C">
        <w:rPr>
          <w:u w:val="single"/>
        </w:rPr>
        <w:t xml:space="preserve"> </w:t>
      </w:r>
    </w:p>
    <w:p w14:paraId="640A0555" w14:textId="603C7971" w:rsidR="00FF4519" w:rsidRPr="00FF4519" w:rsidRDefault="00FF4519" w:rsidP="00FF4519">
      <w:r>
        <w:t xml:space="preserve">Here is the </w:t>
      </w:r>
      <w:r w:rsidR="005D5941" w:rsidRPr="005D5941">
        <w:rPr>
          <w:color w:val="9B57D3" w:themeColor="accent2"/>
        </w:rPr>
        <w:t>E</w:t>
      </w:r>
      <w:r w:rsidRPr="005D5941">
        <w:rPr>
          <w:color w:val="9B57D3" w:themeColor="accent2"/>
        </w:rPr>
        <w:t>vidence</w:t>
      </w:r>
      <w:r>
        <w:t xml:space="preserve"> of my </w:t>
      </w:r>
      <w:r w:rsidR="005D5941" w:rsidRPr="005D5941">
        <w:rPr>
          <w:color w:val="9B57D3" w:themeColor="accent2"/>
        </w:rPr>
        <w:t>P</w:t>
      </w:r>
      <w:r w:rsidRPr="005D5941">
        <w:rPr>
          <w:color w:val="9B57D3" w:themeColor="accent2"/>
        </w:rPr>
        <w:t>laytesting</w:t>
      </w:r>
      <w:r>
        <w:t xml:space="preserve">, </w:t>
      </w:r>
      <w:r w:rsidR="00507530">
        <w:t xml:space="preserve">for the most part the </w:t>
      </w:r>
      <w:r w:rsidR="005D5941" w:rsidRPr="005D5941">
        <w:rPr>
          <w:color w:val="9B57D3" w:themeColor="accent2"/>
        </w:rPr>
        <w:t>F</w:t>
      </w:r>
      <w:r w:rsidR="00507530" w:rsidRPr="005D5941">
        <w:rPr>
          <w:color w:val="9B57D3" w:themeColor="accent2"/>
        </w:rPr>
        <w:t>eedback</w:t>
      </w:r>
      <w:r w:rsidR="00507530">
        <w:t xml:space="preserve"> was </w:t>
      </w:r>
      <w:r w:rsidR="005D5941" w:rsidRPr="005D5941">
        <w:rPr>
          <w:color w:val="9B57D3" w:themeColor="accent2"/>
        </w:rPr>
        <w:t>P</w:t>
      </w:r>
      <w:r w:rsidR="00507530" w:rsidRPr="005D5941">
        <w:rPr>
          <w:color w:val="9B57D3" w:themeColor="accent2"/>
        </w:rPr>
        <w:t>ositive</w:t>
      </w:r>
      <w:r w:rsidR="00507530">
        <w:t xml:space="preserve"> so there wasn’t much </w:t>
      </w:r>
      <w:r w:rsidR="005D5941" w:rsidRPr="005D5941">
        <w:rPr>
          <w:color w:val="9B57D3" w:themeColor="accent2"/>
        </w:rPr>
        <w:t>A</w:t>
      </w:r>
      <w:r w:rsidR="00507530" w:rsidRPr="005D5941">
        <w:rPr>
          <w:color w:val="9B57D3" w:themeColor="accent2"/>
        </w:rPr>
        <w:t>ction</w:t>
      </w:r>
      <w:r w:rsidR="00507530">
        <w:t xml:space="preserve"> that needed taking.</w:t>
      </w:r>
    </w:p>
    <w:p w14:paraId="19D30006" w14:textId="500E60B5" w:rsidR="009D4C1B" w:rsidRDefault="00FF4519" w:rsidP="009D4C1B">
      <w:r>
        <w:rPr>
          <w:noProof/>
        </w:rPr>
        <w:lastRenderedPageBreak/>
        <w:drawing>
          <wp:inline distT="0" distB="0" distL="0" distR="0" wp14:anchorId="52A0D087" wp14:editId="006CB061">
            <wp:extent cx="5731510" cy="5527675"/>
            <wp:effectExtent l="0" t="0" r="2540" b="0"/>
            <wp:docPr id="40" name="Picture 40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A screenshot of a computer&#10;&#10;Description automatically generated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52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394F7" w14:textId="37371C17" w:rsidR="00CD6EC3" w:rsidRDefault="00064C24" w:rsidP="009D4C1B">
      <w:r>
        <w:rPr>
          <w:noProof/>
        </w:rPr>
        <w:lastRenderedPageBreak/>
        <w:drawing>
          <wp:inline distT="0" distB="0" distL="0" distR="0" wp14:anchorId="583D7F3D" wp14:editId="40156E76">
            <wp:extent cx="5731510" cy="5015230"/>
            <wp:effectExtent l="0" t="0" r="2540" b="0"/>
            <wp:docPr id="41" name="Picture 41" descr="A screenshot of a graph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screenshot of a graph&#10;&#10;Description automatically generated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015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F9E619" w14:textId="098DEC8B" w:rsidR="00064C24" w:rsidRDefault="00A05B0F" w:rsidP="009D4C1B">
      <w:r>
        <w:rPr>
          <w:noProof/>
        </w:rPr>
        <w:lastRenderedPageBreak/>
        <w:drawing>
          <wp:inline distT="0" distB="0" distL="0" distR="0" wp14:anchorId="24B83A02" wp14:editId="3C414E3F">
            <wp:extent cx="5731510" cy="4799330"/>
            <wp:effectExtent l="0" t="0" r="2540" b="1270"/>
            <wp:docPr id="42" name="Picture 42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A screenshot of a computer&#10;&#10;Description automatically generated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799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283098" w14:textId="4A8A75DD" w:rsidR="00A05B0F" w:rsidRDefault="00F445FD" w:rsidP="009D4C1B">
      <w:r>
        <w:rPr>
          <w:noProof/>
        </w:rPr>
        <w:lastRenderedPageBreak/>
        <w:drawing>
          <wp:inline distT="0" distB="0" distL="0" distR="0" wp14:anchorId="3CD88BDB" wp14:editId="06EA6BD7">
            <wp:extent cx="5731510" cy="4097020"/>
            <wp:effectExtent l="0" t="0" r="2540" b="0"/>
            <wp:docPr id="43" name="Picture 43" descr="A screen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A screenshot of a computer&#10;&#10;Description automatically generated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097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49A8F6" w14:textId="3428F445" w:rsidR="00F445FD" w:rsidRDefault="005A0515" w:rsidP="009D4C1B">
      <w:r>
        <w:rPr>
          <w:noProof/>
        </w:rPr>
        <w:drawing>
          <wp:inline distT="0" distB="0" distL="0" distR="0" wp14:anchorId="222FD4D5" wp14:editId="4FD450DA">
            <wp:extent cx="5731510" cy="2644775"/>
            <wp:effectExtent l="0" t="0" r="2540" b="3175"/>
            <wp:docPr id="44" name="Picture 44" descr="A graph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graph on a white background&#10;&#10;Description automatically generated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264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260B0" w14:textId="6507DDD4" w:rsidR="005A0515" w:rsidRPr="005A0515" w:rsidRDefault="005A0515" w:rsidP="009D4C1B">
      <w:pPr>
        <w:rPr>
          <w:i/>
          <w:iCs/>
        </w:rPr>
      </w:pPr>
      <w:r>
        <w:rPr>
          <w:i/>
          <w:iCs/>
        </w:rPr>
        <w:t>Images showing the responses I got from the playtesting of my level.</w:t>
      </w:r>
    </w:p>
    <w:p w14:paraId="025AA97E" w14:textId="77FAE36C" w:rsidR="009D4C1B" w:rsidRPr="0049122E" w:rsidRDefault="009D4C1B" w:rsidP="009D4C1B">
      <w:pPr>
        <w:pStyle w:val="Heading1"/>
        <w:rPr>
          <w:color w:val="9B57D3" w:themeColor="accent2"/>
        </w:rPr>
      </w:pPr>
      <w:bookmarkStart w:id="27" w:name="_Toc159854426"/>
      <w:r w:rsidRPr="0049122E">
        <w:rPr>
          <w:color w:val="9B57D3" w:themeColor="accent2"/>
        </w:rPr>
        <w:lastRenderedPageBreak/>
        <w:t>Level Development Log</w:t>
      </w:r>
      <w:bookmarkEnd w:id="27"/>
    </w:p>
    <w:p w14:paraId="13D1ED9C" w14:textId="0DBB2B40" w:rsidR="009D4C1B" w:rsidRPr="0049724C" w:rsidRDefault="00C4616E" w:rsidP="004F4E34">
      <w:pPr>
        <w:pStyle w:val="Heading2"/>
        <w:jc w:val="left"/>
        <w:rPr>
          <w:u w:val="single"/>
        </w:rPr>
      </w:pPr>
      <w:bookmarkStart w:id="28" w:name="_Toc159854427"/>
      <w:r w:rsidRPr="0049724C">
        <w:rPr>
          <w:u w:val="single"/>
        </w:rPr>
        <w:t>Level Images:</w:t>
      </w:r>
      <w:bookmarkEnd w:id="28"/>
    </w:p>
    <w:p w14:paraId="5FBB1371" w14:textId="0A9D4B99" w:rsidR="00500925" w:rsidRDefault="00FB0130" w:rsidP="00D847EB">
      <w:r>
        <w:rPr>
          <w:noProof/>
        </w:rPr>
        <w:drawing>
          <wp:inline distT="0" distB="0" distL="0" distR="0" wp14:anchorId="43735601" wp14:editId="0F5154A3">
            <wp:extent cx="5731510" cy="3593465"/>
            <wp:effectExtent l="0" t="0" r="2540" b="6985"/>
            <wp:docPr id="22" name="Picture 22" descr="A video game of a race tr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A video game of a race tra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9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8D113" w14:textId="6FF7614F" w:rsidR="00FB0130" w:rsidRDefault="00FB0130" w:rsidP="00FB0130">
      <w:pPr>
        <w:shd w:val="clear" w:color="auto" w:fill="FFFFFF"/>
        <w:spacing w:before="100" w:beforeAutospacing="1" w:after="0" w:line="240" w:lineRule="auto"/>
        <w:rPr>
          <w:rFonts w:eastAsia="Times New Roman" w:cs="Times New Roman"/>
          <w:i/>
          <w:iCs/>
          <w:lang w:val="en-GB" w:eastAsia="en-GB"/>
        </w:rPr>
      </w:pPr>
      <w:r w:rsidRPr="00FB0130">
        <w:rPr>
          <w:rFonts w:eastAsia="Times New Roman" w:cs="Times New Roman"/>
          <w:i/>
          <w:iCs/>
          <w:lang w:val="en-GB" w:eastAsia="en-GB"/>
        </w:rPr>
        <w:t>An Image showing my progress of my Custom Level inside of Turbo Sliders Unlimited.</w:t>
      </w:r>
    </w:p>
    <w:p w14:paraId="7739D68F" w14:textId="6A6B59BA" w:rsidR="00FB0130" w:rsidRDefault="006C3682" w:rsidP="00FB0130">
      <w:pPr>
        <w:shd w:val="clear" w:color="auto" w:fill="FFFFFF"/>
        <w:spacing w:before="100" w:beforeAutospacing="1" w:after="0" w:line="240" w:lineRule="auto"/>
        <w:rPr>
          <w:rFonts w:eastAsia="Times New Roman" w:cs="Times New Roman"/>
          <w:lang w:val="en-GB" w:eastAsia="en-GB"/>
        </w:rPr>
      </w:pPr>
      <w:r>
        <w:rPr>
          <w:noProof/>
        </w:rPr>
        <w:drawing>
          <wp:inline distT="0" distB="0" distL="0" distR="0" wp14:anchorId="6A3B747D" wp14:editId="4255692D">
            <wp:extent cx="5731510" cy="3509645"/>
            <wp:effectExtent l="0" t="0" r="2540" b="0"/>
            <wp:docPr id="23" name="Picture 23" descr="A video game of a race tr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video game of a race tra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09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E32EC0" w14:textId="06437D32" w:rsidR="006C3682" w:rsidRDefault="006C3682" w:rsidP="00FB0130">
      <w:pPr>
        <w:shd w:val="clear" w:color="auto" w:fill="FFFFFF"/>
        <w:spacing w:before="100" w:beforeAutospacing="1" w:after="0" w:line="240" w:lineRule="auto"/>
        <w:rPr>
          <w:b/>
          <w:bCs/>
          <w:i/>
          <w:iCs/>
          <w:shd w:val="clear" w:color="auto" w:fill="FFFFFF"/>
        </w:rPr>
      </w:pPr>
      <w:r w:rsidRPr="006C3682">
        <w:rPr>
          <w:i/>
          <w:iCs/>
          <w:shd w:val="clear" w:color="auto" w:fill="FFFFFF"/>
        </w:rPr>
        <w:t>An Image showing the progress made to my Custom Level, Beacon GP</w:t>
      </w:r>
      <w:r w:rsidRPr="006C3682">
        <w:rPr>
          <w:b/>
          <w:bCs/>
          <w:i/>
          <w:iCs/>
          <w:shd w:val="clear" w:color="auto" w:fill="FFFFFF"/>
        </w:rPr>
        <w:t>.</w:t>
      </w:r>
    </w:p>
    <w:p w14:paraId="0FF0F8F7" w14:textId="2218DB12" w:rsidR="00CA5075" w:rsidRDefault="000C2BA3" w:rsidP="00FB0130">
      <w:pPr>
        <w:shd w:val="clear" w:color="auto" w:fill="FFFFFF"/>
        <w:spacing w:before="100" w:beforeAutospacing="1" w:after="0" w:line="240" w:lineRule="auto"/>
        <w:rPr>
          <w:rFonts w:eastAsia="Times New Roman" w:cs="Times New Roman"/>
          <w:lang w:val="en-GB" w:eastAsia="en-GB"/>
        </w:rPr>
      </w:pPr>
      <w:r>
        <w:rPr>
          <w:noProof/>
        </w:rPr>
        <w:lastRenderedPageBreak/>
        <w:drawing>
          <wp:inline distT="0" distB="0" distL="0" distR="0" wp14:anchorId="6D9B337A" wp14:editId="566642C3">
            <wp:extent cx="5731510" cy="5303520"/>
            <wp:effectExtent l="0" t="0" r="2540" b="0"/>
            <wp:docPr id="24" name="Picture 24" descr="A video game of a race tr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video game of a race tra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30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69ACE" w14:textId="4F37C53E" w:rsidR="000C2BA3" w:rsidRDefault="000C2BA3" w:rsidP="000C2BA3">
      <w:pPr>
        <w:shd w:val="clear" w:color="auto" w:fill="FFFFFF"/>
        <w:spacing w:before="100" w:beforeAutospacing="1" w:after="0" w:line="240" w:lineRule="auto"/>
        <w:rPr>
          <w:rFonts w:eastAsia="Times New Roman" w:cs="Times New Roman"/>
          <w:b/>
          <w:bCs/>
          <w:i/>
          <w:iCs/>
          <w:lang w:val="en-GB" w:eastAsia="en-GB"/>
        </w:rPr>
      </w:pPr>
      <w:r w:rsidRPr="000C2BA3">
        <w:rPr>
          <w:rFonts w:eastAsia="Times New Roman" w:cs="Times New Roman"/>
          <w:i/>
          <w:iCs/>
          <w:lang w:val="en-GB" w:eastAsia="en-GB"/>
        </w:rPr>
        <w:t>An Image showing the progress made to my Custom Level, Beacon GP</w:t>
      </w:r>
      <w:r w:rsidRPr="000C2BA3">
        <w:rPr>
          <w:rFonts w:eastAsia="Times New Roman" w:cs="Times New Roman"/>
          <w:b/>
          <w:bCs/>
          <w:i/>
          <w:iCs/>
          <w:lang w:val="en-GB" w:eastAsia="en-GB"/>
        </w:rPr>
        <w:t>.</w:t>
      </w:r>
    </w:p>
    <w:p w14:paraId="169E781D" w14:textId="12DF82D8" w:rsidR="000C2BA3" w:rsidRDefault="00593D31" w:rsidP="000C2BA3">
      <w:pPr>
        <w:shd w:val="clear" w:color="auto" w:fill="FFFFFF"/>
        <w:spacing w:before="100" w:beforeAutospacing="1" w:after="0" w:line="240" w:lineRule="auto"/>
        <w:rPr>
          <w:rFonts w:eastAsia="Times New Roman" w:cs="Times New Roman"/>
          <w:lang w:val="en-GB" w:eastAsia="en-GB"/>
        </w:rPr>
      </w:pPr>
      <w:r>
        <w:rPr>
          <w:noProof/>
        </w:rPr>
        <w:lastRenderedPageBreak/>
        <w:drawing>
          <wp:inline distT="0" distB="0" distL="0" distR="0" wp14:anchorId="2F3A90E9" wp14:editId="374A2CC1">
            <wp:extent cx="5731510" cy="5799455"/>
            <wp:effectExtent l="0" t="0" r="2540" b="0"/>
            <wp:docPr id="25" name="Picture 25" descr="A video game of a race tr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A video game of a race tra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9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FEB795" w14:textId="5986D898" w:rsidR="00593D31" w:rsidRDefault="00593D31" w:rsidP="00593D31">
      <w:pPr>
        <w:shd w:val="clear" w:color="auto" w:fill="FFFFFF"/>
        <w:spacing w:before="100" w:beforeAutospacing="1" w:after="0" w:line="240" w:lineRule="auto"/>
        <w:rPr>
          <w:rFonts w:eastAsia="Times New Roman" w:cs="Times New Roman"/>
          <w:i/>
          <w:iCs/>
          <w:shd w:val="clear" w:color="auto" w:fill="FFFFFF"/>
          <w:lang w:val="en-GB" w:eastAsia="en-GB"/>
        </w:rPr>
      </w:pPr>
      <w:r w:rsidRPr="00593D31">
        <w:rPr>
          <w:rFonts w:eastAsia="Times New Roman" w:cs="Times New Roman"/>
          <w:i/>
          <w:iCs/>
          <w:lang w:val="en-GB" w:eastAsia="en-GB"/>
        </w:rPr>
        <w:t>An Image showing the </w:t>
      </w:r>
      <w:r w:rsidRPr="00593D31">
        <w:rPr>
          <w:rFonts w:eastAsia="Times New Roman" w:cs="Times New Roman"/>
          <w:i/>
          <w:iCs/>
          <w:shd w:val="clear" w:color="auto" w:fill="FFFFFF"/>
          <w:lang w:val="en-GB" w:eastAsia="en-GB"/>
        </w:rPr>
        <w:t>progress made to my Custom Level, Beacon GP.</w:t>
      </w:r>
    </w:p>
    <w:p w14:paraId="437A2C63" w14:textId="2E38A6B6" w:rsidR="00593D31" w:rsidRDefault="00A2794B" w:rsidP="00593D31">
      <w:pPr>
        <w:shd w:val="clear" w:color="auto" w:fill="FFFFFF"/>
        <w:spacing w:before="100" w:beforeAutospacing="1" w:after="0" w:line="240" w:lineRule="auto"/>
        <w:rPr>
          <w:rFonts w:eastAsia="Times New Roman" w:cs="Times New Roman"/>
          <w:lang w:val="en-GB" w:eastAsia="en-GB"/>
        </w:rPr>
      </w:pPr>
      <w:r>
        <w:rPr>
          <w:noProof/>
        </w:rPr>
        <w:lastRenderedPageBreak/>
        <w:drawing>
          <wp:inline distT="0" distB="0" distL="0" distR="0" wp14:anchorId="155CE4B9" wp14:editId="62195399">
            <wp:extent cx="5731510" cy="6297295"/>
            <wp:effectExtent l="0" t="0" r="2540" b="8255"/>
            <wp:docPr id="26" name="Picture 26" descr="A video game of a race tra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A video game of a race trac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297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2AFA2D" w14:textId="2124683B" w:rsidR="005D48C2" w:rsidRPr="005D48C2" w:rsidRDefault="005D48C2" w:rsidP="005D48C2">
      <w:pPr>
        <w:shd w:val="clear" w:color="auto" w:fill="FFFFFF"/>
        <w:spacing w:before="100" w:beforeAutospacing="1" w:after="0" w:line="240" w:lineRule="auto"/>
        <w:rPr>
          <w:rFonts w:eastAsia="Times New Roman" w:cs="Times New Roman"/>
          <w:color w:val="353C41"/>
          <w:lang w:val="en-GB" w:eastAsia="en-GB"/>
        </w:rPr>
      </w:pPr>
      <w:r w:rsidRPr="005D48C2">
        <w:rPr>
          <w:rFonts w:eastAsia="Times New Roman" w:cs="Times New Roman"/>
          <w:i/>
          <w:iCs/>
          <w:color w:val="353C41"/>
          <w:lang w:val="en-GB" w:eastAsia="en-GB"/>
        </w:rPr>
        <w:t>An Image showing the completed Top-Down View of my Custom Level</w:t>
      </w:r>
      <w:r>
        <w:rPr>
          <w:rFonts w:eastAsia="Times New Roman" w:cs="Times New Roman"/>
          <w:i/>
          <w:iCs/>
          <w:color w:val="353C41"/>
          <w:lang w:val="en-GB" w:eastAsia="en-GB"/>
        </w:rPr>
        <w:t>,</w:t>
      </w:r>
      <w:r w:rsidRPr="005D48C2">
        <w:rPr>
          <w:rFonts w:eastAsia="Times New Roman" w:cs="Times New Roman"/>
          <w:i/>
          <w:iCs/>
          <w:color w:val="353C41"/>
          <w:lang w:val="en-GB" w:eastAsia="en-GB"/>
        </w:rPr>
        <w:t> Beacon GP.</w:t>
      </w:r>
    </w:p>
    <w:p w14:paraId="7072A17E" w14:textId="77777777" w:rsidR="00A2794B" w:rsidRPr="00593D31" w:rsidRDefault="00A2794B" w:rsidP="00593D31">
      <w:pPr>
        <w:shd w:val="clear" w:color="auto" w:fill="FFFFFF"/>
        <w:spacing w:before="100" w:beforeAutospacing="1" w:after="0" w:line="240" w:lineRule="auto"/>
        <w:rPr>
          <w:rFonts w:eastAsia="Times New Roman" w:cs="Times New Roman"/>
          <w:lang w:val="en-GB" w:eastAsia="en-GB"/>
        </w:rPr>
      </w:pPr>
    </w:p>
    <w:p w14:paraId="2A5AA18A" w14:textId="77777777" w:rsidR="00593D31" w:rsidRPr="000C2BA3" w:rsidRDefault="00593D31" w:rsidP="000C2BA3">
      <w:pPr>
        <w:shd w:val="clear" w:color="auto" w:fill="FFFFFF"/>
        <w:spacing w:before="100" w:beforeAutospacing="1" w:after="0" w:line="240" w:lineRule="auto"/>
        <w:rPr>
          <w:rFonts w:eastAsia="Times New Roman" w:cs="Times New Roman"/>
          <w:lang w:val="en-GB" w:eastAsia="en-GB"/>
        </w:rPr>
      </w:pPr>
    </w:p>
    <w:p w14:paraId="4E3B7D0F" w14:textId="77777777" w:rsidR="000C2BA3" w:rsidRPr="00CA5075" w:rsidRDefault="000C2BA3" w:rsidP="00FB0130">
      <w:pPr>
        <w:shd w:val="clear" w:color="auto" w:fill="FFFFFF"/>
        <w:spacing w:before="100" w:beforeAutospacing="1" w:after="0" w:line="240" w:lineRule="auto"/>
        <w:rPr>
          <w:rFonts w:eastAsia="Times New Roman" w:cs="Times New Roman"/>
          <w:lang w:val="en-GB" w:eastAsia="en-GB"/>
        </w:rPr>
      </w:pPr>
    </w:p>
    <w:sectPr w:rsidR="000C2BA3" w:rsidRPr="00CA5075" w:rsidSect="001A3796">
      <w:footerReference w:type="default" r:id="rId85"/>
      <w:pgSz w:w="11906" w:h="16838" w:code="9"/>
      <w:pgMar w:top="1440" w:right="1440" w:bottom="1440" w:left="1440" w:header="720" w:footer="720" w:gutter="0"/>
      <w:cols w:space="720"/>
      <w:titlePg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8DACC1C" w14:textId="77777777" w:rsidR="001A3796" w:rsidRDefault="001A3796" w:rsidP="00610805">
      <w:pPr>
        <w:spacing w:after="0" w:line="240" w:lineRule="auto"/>
      </w:pPr>
      <w:r>
        <w:separator/>
      </w:r>
    </w:p>
  </w:endnote>
  <w:endnote w:type="continuationSeparator" w:id="0">
    <w:p w14:paraId="7C3E20CA" w14:textId="77777777" w:rsidR="001A3796" w:rsidRDefault="001A3796" w:rsidP="00610805">
      <w:pPr>
        <w:spacing w:after="0" w:line="240" w:lineRule="auto"/>
      </w:pPr>
      <w:r>
        <w:continuationSeparator/>
      </w:r>
    </w:p>
  </w:endnote>
  <w:endnote w:type="continuationNotice" w:id="1">
    <w:p w14:paraId="2D6CE0AD" w14:textId="77777777" w:rsidR="001A3796" w:rsidRDefault="001A379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Impact">
    <w:panose1 w:val="020B0806030902050204"/>
    <w:charset w:val="00"/>
    <w:family w:val="swiss"/>
    <w:pitch w:val="variable"/>
    <w:sig w:usb0="00000287" w:usb1="00000000" w:usb2="00000000" w:usb3="00000000" w:csb0="0000009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09305222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4B5E77CF" w14:textId="77777777" w:rsidR="00610805" w:rsidRDefault="00610805">
        <w:pPr>
          <w:pStyle w:val="Foo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E1EE372" w14:textId="77777777" w:rsidR="001A3796" w:rsidRDefault="001A3796" w:rsidP="00610805">
      <w:pPr>
        <w:spacing w:after="0" w:line="240" w:lineRule="auto"/>
      </w:pPr>
      <w:r>
        <w:separator/>
      </w:r>
    </w:p>
  </w:footnote>
  <w:footnote w:type="continuationSeparator" w:id="0">
    <w:p w14:paraId="443120DA" w14:textId="77777777" w:rsidR="001A3796" w:rsidRDefault="001A3796" w:rsidP="00610805">
      <w:pPr>
        <w:spacing w:after="0" w:line="240" w:lineRule="auto"/>
      </w:pPr>
      <w:r>
        <w:continuationSeparator/>
      </w:r>
    </w:p>
  </w:footnote>
  <w:footnote w:type="continuationNotice" w:id="1">
    <w:p w14:paraId="68D5BAFA" w14:textId="77777777" w:rsidR="001A3796" w:rsidRDefault="001A3796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0930F49C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99CCB94A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26C0F0DC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FC7CD30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CFDE2720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D7A6AEE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3E546640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FBF0D4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F72C4D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3B50CFA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27F7E53"/>
    <w:multiLevelType w:val="multilevel"/>
    <w:tmpl w:val="19D099B4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1" w15:restartNumberingAfterBreak="0">
    <w:nsid w:val="07ED42CC"/>
    <w:multiLevelType w:val="hybridMultilevel"/>
    <w:tmpl w:val="88FE0294"/>
    <w:lvl w:ilvl="0" w:tplc="C43839B6">
      <w:numFmt w:val="bullet"/>
      <w:lvlText w:val="-"/>
      <w:lvlJc w:val="left"/>
      <w:pPr>
        <w:ind w:left="720" w:hanging="360"/>
      </w:pPr>
      <w:rPr>
        <w:rFonts w:ascii="Impact" w:eastAsiaTheme="minorEastAsia" w:hAnsi="Impact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0D4B2525"/>
    <w:multiLevelType w:val="multilevel"/>
    <w:tmpl w:val="6144E3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168C2DA3"/>
    <w:multiLevelType w:val="multilevel"/>
    <w:tmpl w:val="04090023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4" w15:restartNumberingAfterBreak="0">
    <w:nsid w:val="30B70D1C"/>
    <w:multiLevelType w:val="multilevel"/>
    <w:tmpl w:val="5AD2A9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3BC3C43"/>
    <w:multiLevelType w:val="multilevel"/>
    <w:tmpl w:val="3BAA5D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3AE001C"/>
    <w:multiLevelType w:val="multilevel"/>
    <w:tmpl w:val="040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17" w15:restartNumberingAfterBreak="0">
    <w:nsid w:val="606B2C54"/>
    <w:multiLevelType w:val="multilevel"/>
    <w:tmpl w:val="992A77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6D1F7E46"/>
    <w:multiLevelType w:val="multilevel"/>
    <w:tmpl w:val="040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9" w15:restartNumberingAfterBreak="0">
    <w:nsid w:val="7E0608B8"/>
    <w:multiLevelType w:val="hybridMultilevel"/>
    <w:tmpl w:val="BA48E97A"/>
    <w:lvl w:ilvl="0" w:tplc="CFDE045C">
      <w:numFmt w:val="bullet"/>
      <w:lvlText w:val="-"/>
      <w:lvlJc w:val="left"/>
      <w:pPr>
        <w:ind w:left="360" w:hanging="360"/>
      </w:pPr>
      <w:rPr>
        <w:rFonts w:ascii="Century Gothic" w:eastAsiaTheme="minorEastAsia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7EC05455"/>
    <w:multiLevelType w:val="hybridMultilevel"/>
    <w:tmpl w:val="1E38928A"/>
    <w:lvl w:ilvl="0" w:tplc="C51EA958">
      <w:numFmt w:val="bullet"/>
      <w:lvlText w:val="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766725190">
    <w:abstractNumId w:val="19"/>
  </w:num>
  <w:num w:numId="2" w16cid:durableId="631399300">
    <w:abstractNumId w:val="20"/>
  </w:num>
  <w:num w:numId="3" w16cid:durableId="1522010320">
    <w:abstractNumId w:val="18"/>
  </w:num>
  <w:num w:numId="4" w16cid:durableId="60371476">
    <w:abstractNumId w:val="16"/>
  </w:num>
  <w:num w:numId="5" w16cid:durableId="2112360898">
    <w:abstractNumId w:val="10"/>
  </w:num>
  <w:num w:numId="6" w16cid:durableId="1522163848">
    <w:abstractNumId w:val="13"/>
  </w:num>
  <w:num w:numId="7" w16cid:durableId="1739089058">
    <w:abstractNumId w:val="9"/>
  </w:num>
  <w:num w:numId="8" w16cid:durableId="457532264">
    <w:abstractNumId w:val="7"/>
  </w:num>
  <w:num w:numId="9" w16cid:durableId="1925724708">
    <w:abstractNumId w:val="6"/>
  </w:num>
  <w:num w:numId="10" w16cid:durableId="719325403">
    <w:abstractNumId w:val="5"/>
  </w:num>
  <w:num w:numId="11" w16cid:durableId="1395356073">
    <w:abstractNumId w:val="4"/>
  </w:num>
  <w:num w:numId="12" w16cid:durableId="1989312180">
    <w:abstractNumId w:val="8"/>
  </w:num>
  <w:num w:numId="13" w16cid:durableId="1161652574">
    <w:abstractNumId w:val="3"/>
  </w:num>
  <w:num w:numId="14" w16cid:durableId="1783643094">
    <w:abstractNumId w:val="2"/>
  </w:num>
  <w:num w:numId="15" w16cid:durableId="381294138">
    <w:abstractNumId w:val="1"/>
  </w:num>
  <w:num w:numId="16" w16cid:durableId="587806947">
    <w:abstractNumId w:val="0"/>
  </w:num>
  <w:num w:numId="17" w16cid:durableId="1259291894">
    <w:abstractNumId w:val="11"/>
  </w:num>
  <w:num w:numId="18" w16cid:durableId="482310400">
    <w:abstractNumId w:val="17"/>
  </w:num>
  <w:num w:numId="19" w16cid:durableId="1856266665">
    <w:abstractNumId w:val="14"/>
  </w:num>
  <w:num w:numId="20" w16cid:durableId="116217215">
    <w:abstractNumId w:val="12"/>
  </w:num>
  <w:num w:numId="21" w16cid:durableId="956571708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attachedTemplate r:id="rId1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847EB"/>
    <w:rsid w:val="0000054F"/>
    <w:rsid w:val="000066C1"/>
    <w:rsid w:val="000156AB"/>
    <w:rsid w:val="00016754"/>
    <w:rsid w:val="00025914"/>
    <w:rsid w:val="00031132"/>
    <w:rsid w:val="000320F8"/>
    <w:rsid w:val="000361EB"/>
    <w:rsid w:val="00047EEB"/>
    <w:rsid w:val="00051368"/>
    <w:rsid w:val="00053A66"/>
    <w:rsid w:val="00053EE6"/>
    <w:rsid w:val="00061362"/>
    <w:rsid w:val="000617C8"/>
    <w:rsid w:val="00064C24"/>
    <w:rsid w:val="0007247E"/>
    <w:rsid w:val="00073661"/>
    <w:rsid w:val="000747B7"/>
    <w:rsid w:val="00080592"/>
    <w:rsid w:val="0008272E"/>
    <w:rsid w:val="000879DD"/>
    <w:rsid w:val="00090392"/>
    <w:rsid w:val="000961B7"/>
    <w:rsid w:val="0009692E"/>
    <w:rsid w:val="000A02DA"/>
    <w:rsid w:val="000A109B"/>
    <w:rsid w:val="000C1622"/>
    <w:rsid w:val="000C2BA3"/>
    <w:rsid w:val="000C45C0"/>
    <w:rsid w:val="000C6D5B"/>
    <w:rsid w:val="000D2A98"/>
    <w:rsid w:val="000D6290"/>
    <w:rsid w:val="000D64B0"/>
    <w:rsid w:val="000D6D47"/>
    <w:rsid w:val="000E20F8"/>
    <w:rsid w:val="000F1F20"/>
    <w:rsid w:val="000F2017"/>
    <w:rsid w:val="001014D9"/>
    <w:rsid w:val="00102C70"/>
    <w:rsid w:val="001043C4"/>
    <w:rsid w:val="00104CB1"/>
    <w:rsid w:val="00110064"/>
    <w:rsid w:val="00110AF8"/>
    <w:rsid w:val="00115E99"/>
    <w:rsid w:val="00116EEE"/>
    <w:rsid w:val="001203B5"/>
    <w:rsid w:val="00121D38"/>
    <w:rsid w:val="0012299C"/>
    <w:rsid w:val="001239DA"/>
    <w:rsid w:val="00124418"/>
    <w:rsid w:val="001256E2"/>
    <w:rsid w:val="001334BF"/>
    <w:rsid w:val="00134179"/>
    <w:rsid w:val="0013420D"/>
    <w:rsid w:val="00140B50"/>
    <w:rsid w:val="0015361E"/>
    <w:rsid w:val="001618A6"/>
    <w:rsid w:val="001631FF"/>
    <w:rsid w:val="001643D4"/>
    <w:rsid w:val="00170313"/>
    <w:rsid w:val="00170FAA"/>
    <w:rsid w:val="00171B2A"/>
    <w:rsid w:val="001755AA"/>
    <w:rsid w:val="0017592B"/>
    <w:rsid w:val="001761E0"/>
    <w:rsid w:val="001769DE"/>
    <w:rsid w:val="00181613"/>
    <w:rsid w:val="00182602"/>
    <w:rsid w:val="00183B26"/>
    <w:rsid w:val="001912CB"/>
    <w:rsid w:val="001A1417"/>
    <w:rsid w:val="001A3796"/>
    <w:rsid w:val="001A3C45"/>
    <w:rsid w:val="001B4282"/>
    <w:rsid w:val="001B50FA"/>
    <w:rsid w:val="001B5AC0"/>
    <w:rsid w:val="001B78FF"/>
    <w:rsid w:val="001C47DC"/>
    <w:rsid w:val="001D50F2"/>
    <w:rsid w:val="001D5E73"/>
    <w:rsid w:val="001D697A"/>
    <w:rsid w:val="001E2818"/>
    <w:rsid w:val="001E2A3A"/>
    <w:rsid w:val="001E45D0"/>
    <w:rsid w:val="001E4FD5"/>
    <w:rsid w:val="001F0828"/>
    <w:rsid w:val="001F2F1C"/>
    <w:rsid w:val="0020296B"/>
    <w:rsid w:val="002037F7"/>
    <w:rsid w:val="00205FDD"/>
    <w:rsid w:val="00207E03"/>
    <w:rsid w:val="00213761"/>
    <w:rsid w:val="00213BA4"/>
    <w:rsid w:val="00213D8A"/>
    <w:rsid w:val="00213DF9"/>
    <w:rsid w:val="00223D29"/>
    <w:rsid w:val="00224D2B"/>
    <w:rsid w:val="002261E8"/>
    <w:rsid w:val="00234F63"/>
    <w:rsid w:val="00234FE0"/>
    <w:rsid w:val="00237F42"/>
    <w:rsid w:val="00242572"/>
    <w:rsid w:val="00242ADC"/>
    <w:rsid w:val="00244AF3"/>
    <w:rsid w:val="00244CDD"/>
    <w:rsid w:val="00247849"/>
    <w:rsid w:val="0025008E"/>
    <w:rsid w:val="002657D4"/>
    <w:rsid w:val="00265B2A"/>
    <w:rsid w:val="00267608"/>
    <w:rsid w:val="00270B9C"/>
    <w:rsid w:val="0027162F"/>
    <w:rsid w:val="00273A35"/>
    <w:rsid w:val="00275E11"/>
    <w:rsid w:val="00277D51"/>
    <w:rsid w:val="002828FF"/>
    <w:rsid w:val="002900A2"/>
    <w:rsid w:val="00291867"/>
    <w:rsid w:val="00292119"/>
    <w:rsid w:val="00292891"/>
    <w:rsid w:val="00296EF9"/>
    <w:rsid w:val="002A5729"/>
    <w:rsid w:val="002B0BF8"/>
    <w:rsid w:val="002D3AF9"/>
    <w:rsid w:val="002D4AF9"/>
    <w:rsid w:val="002D6F35"/>
    <w:rsid w:val="002E09FC"/>
    <w:rsid w:val="002E5365"/>
    <w:rsid w:val="002E63D5"/>
    <w:rsid w:val="002F03EE"/>
    <w:rsid w:val="002F0B4A"/>
    <w:rsid w:val="00302033"/>
    <w:rsid w:val="003051BE"/>
    <w:rsid w:val="0030560D"/>
    <w:rsid w:val="003056B7"/>
    <w:rsid w:val="00313440"/>
    <w:rsid w:val="00324076"/>
    <w:rsid w:val="0032431C"/>
    <w:rsid w:val="0032478A"/>
    <w:rsid w:val="00331A6D"/>
    <w:rsid w:val="003324CD"/>
    <w:rsid w:val="00337846"/>
    <w:rsid w:val="0034593E"/>
    <w:rsid w:val="00347606"/>
    <w:rsid w:val="003505B8"/>
    <w:rsid w:val="00361B7D"/>
    <w:rsid w:val="00365572"/>
    <w:rsid w:val="0036670E"/>
    <w:rsid w:val="0036689E"/>
    <w:rsid w:val="00370375"/>
    <w:rsid w:val="003715C4"/>
    <w:rsid w:val="00374296"/>
    <w:rsid w:val="00374928"/>
    <w:rsid w:val="003827C0"/>
    <w:rsid w:val="00385145"/>
    <w:rsid w:val="00386EF4"/>
    <w:rsid w:val="003A1020"/>
    <w:rsid w:val="003A1BE4"/>
    <w:rsid w:val="003B6722"/>
    <w:rsid w:val="003B68D7"/>
    <w:rsid w:val="003B7923"/>
    <w:rsid w:val="003C14FB"/>
    <w:rsid w:val="003D0417"/>
    <w:rsid w:val="003D0799"/>
    <w:rsid w:val="003D1529"/>
    <w:rsid w:val="003D1848"/>
    <w:rsid w:val="003D476D"/>
    <w:rsid w:val="003E5946"/>
    <w:rsid w:val="003F165C"/>
    <w:rsid w:val="003F597B"/>
    <w:rsid w:val="00401949"/>
    <w:rsid w:val="004036BC"/>
    <w:rsid w:val="00405F0A"/>
    <w:rsid w:val="00405F66"/>
    <w:rsid w:val="004114CD"/>
    <w:rsid w:val="004120FC"/>
    <w:rsid w:val="00417E93"/>
    <w:rsid w:val="0043581F"/>
    <w:rsid w:val="00435A16"/>
    <w:rsid w:val="00435A23"/>
    <w:rsid w:val="00436BD9"/>
    <w:rsid w:val="00437C43"/>
    <w:rsid w:val="00452B88"/>
    <w:rsid w:val="00455508"/>
    <w:rsid w:val="00457234"/>
    <w:rsid w:val="00463783"/>
    <w:rsid w:val="00466662"/>
    <w:rsid w:val="00470175"/>
    <w:rsid w:val="00474027"/>
    <w:rsid w:val="004770DF"/>
    <w:rsid w:val="00477510"/>
    <w:rsid w:val="00481949"/>
    <w:rsid w:val="00481FEC"/>
    <w:rsid w:val="00490E25"/>
    <w:rsid w:val="0049122E"/>
    <w:rsid w:val="00493672"/>
    <w:rsid w:val="00496D15"/>
    <w:rsid w:val="0049724C"/>
    <w:rsid w:val="004A25C2"/>
    <w:rsid w:val="004A6E7A"/>
    <w:rsid w:val="004B0D88"/>
    <w:rsid w:val="004B5685"/>
    <w:rsid w:val="004B6F30"/>
    <w:rsid w:val="004C087E"/>
    <w:rsid w:val="004C0DC7"/>
    <w:rsid w:val="004C39A8"/>
    <w:rsid w:val="004C4A87"/>
    <w:rsid w:val="004C541A"/>
    <w:rsid w:val="004D1E0A"/>
    <w:rsid w:val="004D2790"/>
    <w:rsid w:val="004D34E3"/>
    <w:rsid w:val="004D7CD6"/>
    <w:rsid w:val="004E2495"/>
    <w:rsid w:val="004E3BDF"/>
    <w:rsid w:val="004E57C2"/>
    <w:rsid w:val="004E57F4"/>
    <w:rsid w:val="004F4E34"/>
    <w:rsid w:val="004F4FFF"/>
    <w:rsid w:val="004F5291"/>
    <w:rsid w:val="004F59BC"/>
    <w:rsid w:val="004F72B5"/>
    <w:rsid w:val="004F78BE"/>
    <w:rsid w:val="00500925"/>
    <w:rsid w:val="00502804"/>
    <w:rsid w:val="00507530"/>
    <w:rsid w:val="00512050"/>
    <w:rsid w:val="00513073"/>
    <w:rsid w:val="00520932"/>
    <w:rsid w:val="00520CD8"/>
    <w:rsid w:val="00523907"/>
    <w:rsid w:val="005255B3"/>
    <w:rsid w:val="00533048"/>
    <w:rsid w:val="00543178"/>
    <w:rsid w:val="00545004"/>
    <w:rsid w:val="005468B6"/>
    <w:rsid w:val="00546FFC"/>
    <w:rsid w:val="00547B35"/>
    <w:rsid w:val="00553888"/>
    <w:rsid w:val="00554132"/>
    <w:rsid w:val="00554AA7"/>
    <w:rsid w:val="005574D1"/>
    <w:rsid w:val="00560095"/>
    <w:rsid w:val="00565CE8"/>
    <w:rsid w:val="00571202"/>
    <w:rsid w:val="00573E14"/>
    <w:rsid w:val="00574165"/>
    <w:rsid w:val="00577624"/>
    <w:rsid w:val="005876C7"/>
    <w:rsid w:val="0059160D"/>
    <w:rsid w:val="00593D31"/>
    <w:rsid w:val="00597D84"/>
    <w:rsid w:val="005A0515"/>
    <w:rsid w:val="005A3E17"/>
    <w:rsid w:val="005A5E5B"/>
    <w:rsid w:val="005A72E8"/>
    <w:rsid w:val="005B59BC"/>
    <w:rsid w:val="005D4158"/>
    <w:rsid w:val="005D48C2"/>
    <w:rsid w:val="005D5941"/>
    <w:rsid w:val="005E47CB"/>
    <w:rsid w:val="005E7013"/>
    <w:rsid w:val="005E7DB3"/>
    <w:rsid w:val="005F00AF"/>
    <w:rsid w:val="005F18F5"/>
    <w:rsid w:val="005F4A1A"/>
    <w:rsid w:val="005F501F"/>
    <w:rsid w:val="005F7837"/>
    <w:rsid w:val="00600DE3"/>
    <w:rsid w:val="006025CC"/>
    <w:rsid w:val="0060335D"/>
    <w:rsid w:val="006035A8"/>
    <w:rsid w:val="00610805"/>
    <w:rsid w:val="006140AD"/>
    <w:rsid w:val="00615A6A"/>
    <w:rsid w:val="0062059F"/>
    <w:rsid w:val="00621BFA"/>
    <w:rsid w:val="006261C2"/>
    <w:rsid w:val="00626F20"/>
    <w:rsid w:val="0063118F"/>
    <w:rsid w:val="00633A19"/>
    <w:rsid w:val="00634997"/>
    <w:rsid w:val="00636844"/>
    <w:rsid w:val="00642566"/>
    <w:rsid w:val="006515B6"/>
    <w:rsid w:val="00657CDC"/>
    <w:rsid w:val="006611C1"/>
    <w:rsid w:val="006653D9"/>
    <w:rsid w:val="0067027E"/>
    <w:rsid w:val="00673037"/>
    <w:rsid w:val="006764D7"/>
    <w:rsid w:val="00676DA5"/>
    <w:rsid w:val="006952E6"/>
    <w:rsid w:val="006976CF"/>
    <w:rsid w:val="006A2581"/>
    <w:rsid w:val="006A27C9"/>
    <w:rsid w:val="006B0F7E"/>
    <w:rsid w:val="006B4904"/>
    <w:rsid w:val="006C1F81"/>
    <w:rsid w:val="006C3682"/>
    <w:rsid w:val="006C3744"/>
    <w:rsid w:val="006C5DA1"/>
    <w:rsid w:val="006D3D42"/>
    <w:rsid w:val="006E325B"/>
    <w:rsid w:val="006E51A9"/>
    <w:rsid w:val="006E5E8E"/>
    <w:rsid w:val="006E6838"/>
    <w:rsid w:val="006F056B"/>
    <w:rsid w:val="006F06B0"/>
    <w:rsid w:val="00704307"/>
    <w:rsid w:val="00707AFB"/>
    <w:rsid w:val="00711731"/>
    <w:rsid w:val="00713DDA"/>
    <w:rsid w:val="00720CC5"/>
    <w:rsid w:val="007234B7"/>
    <w:rsid w:val="00727FBC"/>
    <w:rsid w:val="0073230C"/>
    <w:rsid w:val="007338D6"/>
    <w:rsid w:val="00750D23"/>
    <w:rsid w:val="007545B0"/>
    <w:rsid w:val="00754878"/>
    <w:rsid w:val="0076197D"/>
    <w:rsid w:val="0076276E"/>
    <w:rsid w:val="00764692"/>
    <w:rsid w:val="007664A1"/>
    <w:rsid w:val="00772703"/>
    <w:rsid w:val="00773E6A"/>
    <w:rsid w:val="00776157"/>
    <w:rsid w:val="0077674A"/>
    <w:rsid w:val="00781071"/>
    <w:rsid w:val="00785E16"/>
    <w:rsid w:val="00792014"/>
    <w:rsid w:val="007A051A"/>
    <w:rsid w:val="007A2113"/>
    <w:rsid w:val="007A2DAC"/>
    <w:rsid w:val="007A7A31"/>
    <w:rsid w:val="007B08E3"/>
    <w:rsid w:val="007B163C"/>
    <w:rsid w:val="007B22A8"/>
    <w:rsid w:val="007D0EC1"/>
    <w:rsid w:val="007D1291"/>
    <w:rsid w:val="007D2F84"/>
    <w:rsid w:val="007E01B7"/>
    <w:rsid w:val="007E1808"/>
    <w:rsid w:val="00800F12"/>
    <w:rsid w:val="00803F89"/>
    <w:rsid w:val="00804D91"/>
    <w:rsid w:val="00805713"/>
    <w:rsid w:val="00806F20"/>
    <w:rsid w:val="00806FBC"/>
    <w:rsid w:val="00814A1B"/>
    <w:rsid w:val="008152A4"/>
    <w:rsid w:val="0082441F"/>
    <w:rsid w:val="008259BC"/>
    <w:rsid w:val="008268F6"/>
    <w:rsid w:val="008317AD"/>
    <w:rsid w:val="00844471"/>
    <w:rsid w:val="00846B06"/>
    <w:rsid w:val="00850984"/>
    <w:rsid w:val="008571F4"/>
    <w:rsid w:val="008603D1"/>
    <w:rsid w:val="00860BC0"/>
    <w:rsid w:val="008616B4"/>
    <w:rsid w:val="00872719"/>
    <w:rsid w:val="008777F5"/>
    <w:rsid w:val="00882C67"/>
    <w:rsid w:val="008849DA"/>
    <w:rsid w:val="00885D62"/>
    <w:rsid w:val="00894505"/>
    <w:rsid w:val="00897947"/>
    <w:rsid w:val="008979C1"/>
    <w:rsid w:val="008A673B"/>
    <w:rsid w:val="008B0132"/>
    <w:rsid w:val="008B14EA"/>
    <w:rsid w:val="008B28EA"/>
    <w:rsid w:val="008B3063"/>
    <w:rsid w:val="008B5626"/>
    <w:rsid w:val="008B61B7"/>
    <w:rsid w:val="008C0682"/>
    <w:rsid w:val="008C2F3A"/>
    <w:rsid w:val="008C35DF"/>
    <w:rsid w:val="008D3544"/>
    <w:rsid w:val="008D470F"/>
    <w:rsid w:val="008D69E7"/>
    <w:rsid w:val="008E1820"/>
    <w:rsid w:val="008E505B"/>
    <w:rsid w:val="008F0BEB"/>
    <w:rsid w:val="008F526C"/>
    <w:rsid w:val="008F7582"/>
    <w:rsid w:val="008F7690"/>
    <w:rsid w:val="00904351"/>
    <w:rsid w:val="00904E54"/>
    <w:rsid w:val="009116C3"/>
    <w:rsid w:val="009117DF"/>
    <w:rsid w:val="0091380C"/>
    <w:rsid w:val="0091491A"/>
    <w:rsid w:val="009241E7"/>
    <w:rsid w:val="00930E4C"/>
    <w:rsid w:val="00933EC4"/>
    <w:rsid w:val="00936209"/>
    <w:rsid w:val="009366CB"/>
    <w:rsid w:val="00936741"/>
    <w:rsid w:val="00936B42"/>
    <w:rsid w:val="00954674"/>
    <w:rsid w:val="00955BC9"/>
    <w:rsid w:val="00963DEE"/>
    <w:rsid w:val="00964D1E"/>
    <w:rsid w:val="00972039"/>
    <w:rsid w:val="0097665A"/>
    <w:rsid w:val="00983F48"/>
    <w:rsid w:val="0098694A"/>
    <w:rsid w:val="009A3954"/>
    <w:rsid w:val="009B53CB"/>
    <w:rsid w:val="009B598C"/>
    <w:rsid w:val="009C0E1F"/>
    <w:rsid w:val="009C6A71"/>
    <w:rsid w:val="009D0842"/>
    <w:rsid w:val="009D164B"/>
    <w:rsid w:val="009D1CE5"/>
    <w:rsid w:val="009D4C1B"/>
    <w:rsid w:val="009E0C12"/>
    <w:rsid w:val="009E52AA"/>
    <w:rsid w:val="009F29B7"/>
    <w:rsid w:val="009F3129"/>
    <w:rsid w:val="009F42D4"/>
    <w:rsid w:val="009F6076"/>
    <w:rsid w:val="009F6CA3"/>
    <w:rsid w:val="00A023C6"/>
    <w:rsid w:val="00A02861"/>
    <w:rsid w:val="00A03327"/>
    <w:rsid w:val="00A047AC"/>
    <w:rsid w:val="00A05B0F"/>
    <w:rsid w:val="00A21AE3"/>
    <w:rsid w:val="00A22722"/>
    <w:rsid w:val="00A2437F"/>
    <w:rsid w:val="00A2794B"/>
    <w:rsid w:val="00A3060A"/>
    <w:rsid w:val="00A319C0"/>
    <w:rsid w:val="00A34FD5"/>
    <w:rsid w:val="00A3781E"/>
    <w:rsid w:val="00A402F3"/>
    <w:rsid w:val="00A40A8E"/>
    <w:rsid w:val="00A40D97"/>
    <w:rsid w:val="00A45C3E"/>
    <w:rsid w:val="00A47818"/>
    <w:rsid w:val="00A51F7B"/>
    <w:rsid w:val="00A61CDC"/>
    <w:rsid w:val="00A62F7E"/>
    <w:rsid w:val="00A6683F"/>
    <w:rsid w:val="00A6723D"/>
    <w:rsid w:val="00A703B5"/>
    <w:rsid w:val="00A72FFC"/>
    <w:rsid w:val="00A73FD0"/>
    <w:rsid w:val="00A74D2A"/>
    <w:rsid w:val="00A80F11"/>
    <w:rsid w:val="00A81E36"/>
    <w:rsid w:val="00A8276E"/>
    <w:rsid w:val="00A82BC5"/>
    <w:rsid w:val="00A937A6"/>
    <w:rsid w:val="00A938AD"/>
    <w:rsid w:val="00A94D70"/>
    <w:rsid w:val="00A95630"/>
    <w:rsid w:val="00A96CE6"/>
    <w:rsid w:val="00A97A6D"/>
    <w:rsid w:val="00AA0707"/>
    <w:rsid w:val="00AA24F7"/>
    <w:rsid w:val="00AA2959"/>
    <w:rsid w:val="00AA475A"/>
    <w:rsid w:val="00AB799B"/>
    <w:rsid w:val="00AB7EF3"/>
    <w:rsid w:val="00AC0E49"/>
    <w:rsid w:val="00AC13E0"/>
    <w:rsid w:val="00AC2842"/>
    <w:rsid w:val="00AC5215"/>
    <w:rsid w:val="00AC5EA6"/>
    <w:rsid w:val="00AC697E"/>
    <w:rsid w:val="00AD08E7"/>
    <w:rsid w:val="00AD15A2"/>
    <w:rsid w:val="00AD15C2"/>
    <w:rsid w:val="00AD4B36"/>
    <w:rsid w:val="00AE06CD"/>
    <w:rsid w:val="00AE0743"/>
    <w:rsid w:val="00AE2244"/>
    <w:rsid w:val="00AE365B"/>
    <w:rsid w:val="00AE4836"/>
    <w:rsid w:val="00AF04C5"/>
    <w:rsid w:val="00AF0582"/>
    <w:rsid w:val="00AF282E"/>
    <w:rsid w:val="00B00C1D"/>
    <w:rsid w:val="00B029B1"/>
    <w:rsid w:val="00B03D03"/>
    <w:rsid w:val="00B07FBC"/>
    <w:rsid w:val="00B20B7B"/>
    <w:rsid w:val="00B21CD1"/>
    <w:rsid w:val="00B33E5A"/>
    <w:rsid w:val="00B352D8"/>
    <w:rsid w:val="00B35C90"/>
    <w:rsid w:val="00B41675"/>
    <w:rsid w:val="00B469B2"/>
    <w:rsid w:val="00B47100"/>
    <w:rsid w:val="00B61579"/>
    <w:rsid w:val="00B64B9C"/>
    <w:rsid w:val="00B65E0D"/>
    <w:rsid w:val="00B776A2"/>
    <w:rsid w:val="00B84417"/>
    <w:rsid w:val="00B856F9"/>
    <w:rsid w:val="00B8738A"/>
    <w:rsid w:val="00B8789A"/>
    <w:rsid w:val="00B90F67"/>
    <w:rsid w:val="00B94411"/>
    <w:rsid w:val="00B944C7"/>
    <w:rsid w:val="00BA0881"/>
    <w:rsid w:val="00BA5FAF"/>
    <w:rsid w:val="00BB5AAD"/>
    <w:rsid w:val="00BC73CA"/>
    <w:rsid w:val="00BD7EA3"/>
    <w:rsid w:val="00BE0C41"/>
    <w:rsid w:val="00BE0F6F"/>
    <w:rsid w:val="00BE1A10"/>
    <w:rsid w:val="00BE224D"/>
    <w:rsid w:val="00BE603A"/>
    <w:rsid w:val="00BF5AEB"/>
    <w:rsid w:val="00BF7359"/>
    <w:rsid w:val="00BF76A6"/>
    <w:rsid w:val="00C04ACB"/>
    <w:rsid w:val="00C06930"/>
    <w:rsid w:val="00C06ECE"/>
    <w:rsid w:val="00C07E4F"/>
    <w:rsid w:val="00C103A5"/>
    <w:rsid w:val="00C118D1"/>
    <w:rsid w:val="00C12029"/>
    <w:rsid w:val="00C134D1"/>
    <w:rsid w:val="00C15FE7"/>
    <w:rsid w:val="00C20C5D"/>
    <w:rsid w:val="00C21EE3"/>
    <w:rsid w:val="00C248FE"/>
    <w:rsid w:val="00C25AB3"/>
    <w:rsid w:val="00C26EDA"/>
    <w:rsid w:val="00C27544"/>
    <w:rsid w:val="00C32877"/>
    <w:rsid w:val="00C32C3F"/>
    <w:rsid w:val="00C33079"/>
    <w:rsid w:val="00C361DA"/>
    <w:rsid w:val="00C36E2D"/>
    <w:rsid w:val="00C426CF"/>
    <w:rsid w:val="00C447D8"/>
    <w:rsid w:val="00C4616E"/>
    <w:rsid w:val="00C50AB9"/>
    <w:rsid w:val="00C64729"/>
    <w:rsid w:val="00C71A4F"/>
    <w:rsid w:val="00C74079"/>
    <w:rsid w:val="00C7609D"/>
    <w:rsid w:val="00C77562"/>
    <w:rsid w:val="00C8263E"/>
    <w:rsid w:val="00C86AC2"/>
    <w:rsid w:val="00C86D67"/>
    <w:rsid w:val="00C95176"/>
    <w:rsid w:val="00C96B50"/>
    <w:rsid w:val="00CA07EE"/>
    <w:rsid w:val="00CA0A0E"/>
    <w:rsid w:val="00CA5075"/>
    <w:rsid w:val="00CA5758"/>
    <w:rsid w:val="00CA6EF5"/>
    <w:rsid w:val="00CB401D"/>
    <w:rsid w:val="00CC3CD5"/>
    <w:rsid w:val="00CC564C"/>
    <w:rsid w:val="00CD34D5"/>
    <w:rsid w:val="00CD4C3D"/>
    <w:rsid w:val="00CD594B"/>
    <w:rsid w:val="00CD6A9B"/>
    <w:rsid w:val="00CD6EC3"/>
    <w:rsid w:val="00CE76C5"/>
    <w:rsid w:val="00CF2D3B"/>
    <w:rsid w:val="00CF4477"/>
    <w:rsid w:val="00D0047D"/>
    <w:rsid w:val="00D0129B"/>
    <w:rsid w:val="00D036E4"/>
    <w:rsid w:val="00D10606"/>
    <w:rsid w:val="00D11C52"/>
    <w:rsid w:val="00D13B8C"/>
    <w:rsid w:val="00D17639"/>
    <w:rsid w:val="00D2129B"/>
    <w:rsid w:val="00D2418F"/>
    <w:rsid w:val="00D25418"/>
    <w:rsid w:val="00D257A4"/>
    <w:rsid w:val="00D3098F"/>
    <w:rsid w:val="00D371F9"/>
    <w:rsid w:val="00D4253D"/>
    <w:rsid w:val="00D43C92"/>
    <w:rsid w:val="00D5331C"/>
    <w:rsid w:val="00D572A4"/>
    <w:rsid w:val="00D67BB5"/>
    <w:rsid w:val="00D74135"/>
    <w:rsid w:val="00D7724A"/>
    <w:rsid w:val="00D84789"/>
    <w:rsid w:val="00D847EB"/>
    <w:rsid w:val="00D867C0"/>
    <w:rsid w:val="00D87F57"/>
    <w:rsid w:val="00D90061"/>
    <w:rsid w:val="00D97FC3"/>
    <w:rsid w:val="00DA38C0"/>
    <w:rsid w:val="00DB155C"/>
    <w:rsid w:val="00DB450E"/>
    <w:rsid w:val="00DC0725"/>
    <w:rsid w:val="00DC10D7"/>
    <w:rsid w:val="00DC6B92"/>
    <w:rsid w:val="00DD30B4"/>
    <w:rsid w:val="00DE11FB"/>
    <w:rsid w:val="00DE306D"/>
    <w:rsid w:val="00DE32E4"/>
    <w:rsid w:val="00DF170E"/>
    <w:rsid w:val="00DF3EFB"/>
    <w:rsid w:val="00DF3FBE"/>
    <w:rsid w:val="00DF4624"/>
    <w:rsid w:val="00DF6B01"/>
    <w:rsid w:val="00DF6F9B"/>
    <w:rsid w:val="00DF7118"/>
    <w:rsid w:val="00E0569C"/>
    <w:rsid w:val="00E057F7"/>
    <w:rsid w:val="00E110DF"/>
    <w:rsid w:val="00E11764"/>
    <w:rsid w:val="00E17392"/>
    <w:rsid w:val="00E17668"/>
    <w:rsid w:val="00E17E32"/>
    <w:rsid w:val="00E23B72"/>
    <w:rsid w:val="00E2719C"/>
    <w:rsid w:val="00E31CD9"/>
    <w:rsid w:val="00E33327"/>
    <w:rsid w:val="00E3333D"/>
    <w:rsid w:val="00E33C72"/>
    <w:rsid w:val="00E353CD"/>
    <w:rsid w:val="00E372EB"/>
    <w:rsid w:val="00E41DAE"/>
    <w:rsid w:val="00E42F3C"/>
    <w:rsid w:val="00E5073B"/>
    <w:rsid w:val="00E61931"/>
    <w:rsid w:val="00E63A44"/>
    <w:rsid w:val="00E64CF9"/>
    <w:rsid w:val="00E6661B"/>
    <w:rsid w:val="00E66B80"/>
    <w:rsid w:val="00E749FC"/>
    <w:rsid w:val="00E777AD"/>
    <w:rsid w:val="00E85525"/>
    <w:rsid w:val="00E87A03"/>
    <w:rsid w:val="00E9236E"/>
    <w:rsid w:val="00E92CC8"/>
    <w:rsid w:val="00E97033"/>
    <w:rsid w:val="00E97058"/>
    <w:rsid w:val="00E979D2"/>
    <w:rsid w:val="00EA5190"/>
    <w:rsid w:val="00EB0E98"/>
    <w:rsid w:val="00EC372D"/>
    <w:rsid w:val="00EC636D"/>
    <w:rsid w:val="00EE0597"/>
    <w:rsid w:val="00EE206D"/>
    <w:rsid w:val="00EF1B0A"/>
    <w:rsid w:val="00EF3C86"/>
    <w:rsid w:val="00EF6CFF"/>
    <w:rsid w:val="00EF7E64"/>
    <w:rsid w:val="00F02241"/>
    <w:rsid w:val="00F03223"/>
    <w:rsid w:val="00F07A53"/>
    <w:rsid w:val="00F12F68"/>
    <w:rsid w:val="00F13B0D"/>
    <w:rsid w:val="00F161B2"/>
    <w:rsid w:val="00F21260"/>
    <w:rsid w:val="00F22521"/>
    <w:rsid w:val="00F445FD"/>
    <w:rsid w:val="00F45BB6"/>
    <w:rsid w:val="00F54C34"/>
    <w:rsid w:val="00F6064A"/>
    <w:rsid w:val="00F60FAF"/>
    <w:rsid w:val="00F6716B"/>
    <w:rsid w:val="00F70557"/>
    <w:rsid w:val="00F76BD9"/>
    <w:rsid w:val="00F84C64"/>
    <w:rsid w:val="00F910D1"/>
    <w:rsid w:val="00FA1388"/>
    <w:rsid w:val="00FA6AE5"/>
    <w:rsid w:val="00FB0130"/>
    <w:rsid w:val="00FD0B1B"/>
    <w:rsid w:val="00FD43D6"/>
    <w:rsid w:val="00FE14E8"/>
    <w:rsid w:val="00FE1C94"/>
    <w:rsid w:val="00FE286D"/>
    <w:rsid w:val="00FE5F97"/>
    <w:rsid w:val="00FE6F32"/>
    <w:rsid w:val="00FF117E"/>
    <w:rsid w:val="00FF4519"/>
    <w:rsid w:val="00FF472D"/>
    <w:rsid w:val="07D440BF"/>
    <w:rsid w:val="0C8B4A86"/>
    <w:rsid w:val="115BB356"/>
    <w:rsid w:val="258A8836"/>
    <w:rsid w:val="27BB76BD"/>
    <w:rsid w:val="294419AB"/>
    <w:rsid w:val="31854B07"/>
    <w:rsid w:val="4322862E"/>
    <w:rsid w:val="4490FC85"/>
    <w:rsid w:val="449E453E"/>
    <w:rsid w:val="469A1E39"/>
    <w:rsid w:val="497B4A22"/>
    <w:rsid w:val="56CD9575"/>
    <w:rsid w:val="57B9AEC5"/>
    <w:rsid w:val="6DDCF6FE"/>
    <w:rsid w:val="7270524E"/>
    <w:rsid w:val="79463BA4"/>
    <w:rsid w:val="7B788D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0435CF"/>
  <w15:chartTrackingRefBased/>
  <w15:docId w15:val="{E1A7AB85-E95C-4949-9E51-03E7E23B96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en-US" w:eastAsia="ja-JP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semiHidden="1" w:uiPriority="11" w:unhideWhenUsed="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semiHidden="1" w:uiPriority="22" w:unhideWhenUsed="1" w:qFormat="1"/>
    <w:lsdException w:name="Emphasis" w:semiHidden="1" w:uiPriority="20" w:unhideWhenUsed="1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unhideWhenUsed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semiHidden="1" w:uiPriority="29" w:unhideWhenUsed="1" w:qFormat="1"/>
    <w:lsdException w:name="Intense Quote" w:semiHidden="1" w:uiPriority="30" w:unhideWhenUsed="1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unhideWhenUsed="1" w:qFormat="1"/>
    <w:lsdException w:name="Intense Emphasis" w:semiHidden="1" w:uiPriority="21" w:unhideWhenUsed="1" w:qFormat="1"/>
    <w:lsdException w:name="Subtle Reference" w:semiHidden="1" w:uiPriority="31" w:unhideWhenUsed="1" w:qFormat="1"/>
    <w:lsdException w:name="Intense Reference" w:semiHidden="1" w:uiPriority="32" w:unhideWhenUsed="1" w:qFormat="1"/>
    <w:lsdException w:name="Book Title" w:semiHidden="1" w:uiPriority="33" w:unhideWhenUsed="1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D6290"/>
  </w:style>
  <w:style w:type="paragraph" w:styleId="Heading1">
    <w:name w:val="heading 1"/>
    <w:basedOn w:val="Normal"/>
    <w:next w:val="Normal"/>
    <w:link w:val="Heading1Char"/>
    <w:uiPriority w:val="9"/>
    <w:qFormat/>
    <w:rsid w:val="000D6290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6D1D6A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0D6290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0D6290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0D6290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0D629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0D6290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0D629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0D629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0D6290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610805"/>
    <w:pPr>
      <w:spacing w:after="0" w:line="240" w:lineRule="auto"/>
    </w:pPr>
  </w:style>
  <w:style w:type="paragraph" w:styleId="Caption">
    <w:name w:val="caption"/>
    <w:basedOn w:val="Normal"/>
    <w:next w:val="Normal"/>
    <w:uiPriority w:val="35"/>
    <w:semiHidden/>
    <w:unhideWhenUsed/>
    <w:qFormat/>
    <w:rsid w:val="000D6290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character" w:customStyle="1" w:styleId="HeaderChar">
    <w:name w:val="Header Char"/>
    <w:basedOn w:val="DefaultParagraphFont"/>
    <w:link w:val="Header"/>
    <w:uiPriority w:val="99"/>
    <w:rsid w:val="00610805"/>
  </w:style>
  <w:style w:type="character" w:customStyle="1" w:styleId="Heading1Char">
    <w:name w:val="Heading 1 Char"/>
    <w:basedOn w:val="DefaultParagraphFont"/>
    <w:link w:val="Heading1"/>
    <w:uiPriority w:val="9"/>
    <w:rsid w:val="000D6290"/>
    <w:rPr>
      <w:rFonts w:asciiTheme="majorHAnsi" w:eastAsiaTheme="majorEastAsia" w:hAnsiTheme="majorHAnsi" w:cstheme="majorBidi"/>
      <w:color w:val="6D1D6A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0D6290"/>
    <w:rPr>
      <w:rFonts w:asciiTheme="majorHAnsi" w:eastAsiaTheme="majorEastAsia" w:hAnsiTheme="majorHAnsi" w:cstheme="majorBidi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0D6290"/>
    <w:rPr>
      <w:rFonts w:asciiTheme="majorHAnsi" w:eastAsiaTheme="majorEastAsia" w:hAnsiTheme="majorHAnsi" w:cstheme="majorBidi"/>
      <w:sz w:val="32"/>
      <w:szCs w:val="32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0D6290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0D6290"/>
    <w:rPr>
      <w:rFonts w:asciiTheme="majorHAnsi" w:eastAsiaTheme="majorEastAsia" w:hAnsiTheme="majorHAnsi" w:cstheme="majorBidi"/>
      <w:sz w:val="28"/>
      <w:szCs w:val="28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0D6290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0D6290"/>
    <w:rPr>
      <w:rFonts w:asciiTheme="majorHAnsi" w:eastAsiaTheme="majorEastAsia" w:hAnsiTheme="majorHAnsi" w:cstheme="maj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0D6290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0D6290"/>
    <w:rPr>
      <w:b/>
      <w:bCs/>
      <w:i/>
      <w:iCs/>
    </w:rPr>
  </w:style>
  <w:style w:type="paragraph" w:styleId="Footer">
    <w:name w:val="footer"/>
    <w:basedOn w:val="Normal"/>
    <w:link w:val="FooterChar"/>
    <w:uiPriority w:val="99"/>
    <w:unhideWhenUsed/>
    <w:rsid w:val="00610805"/>
    <w:pPr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10805"/>
  </w:style>
  <w:style w:type="character" w:styleId="FollowedHyperlink">
    <w:name w:val="FollowedHyperlink"/>
    <w:basedOn w:val="DefaultParagraphFont"/>
    <w:uiPriority w:val="99"/>
    <w:semiHidden/>
    <w:unhideWhenUsed/>
    <w:rsid w:val="00C426CF"/>
    <w:rPr>
      <w:color w:val="492249" w:themeColor="text2" w:themeShade="BF"/>
      <w:u w:val="single"/>
    </w:rPr>
  </w:style>
  <w:style w:type="paragraph" w:styleId="Title">
    <w:name w:val="Title"/>
    <w:basedOn w:val="Normal"/>
    <w:next w:val="Normal"/>
    <w:link w:val="TitleChar"/>
    <w:uiPriority w:val="10"/>
    <w:qFormat/>
    <w:rsid w:val="000D6290"/>
    <w:pPr>
      <w:pBdr>
        <w:top w:val="single" w:sz="6" w:space="8" w:color="755DD9" w:themeColor="accent3"/>
        <w:bottom w:val="single" w:sz="6" w:space="8" w:color="755DD9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632E62" w:themeColor="text2"/>
      <w:spacing w:val="30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0D6290"/>
    <w:rPr>
      <w:rFonts w:asciiTheme="majorHAnsi" w:eastAsiaTheme="majorEastAsia" w:hAnsiTheme="majorHAnsi" w:cstheme="majorBidi"/>
      <w:caps/>
      <w:color w:val="632E62" w:themeColor="text2"/>
      <w:spacing w:val="30"/>
      <w:sz w:val="72"/>
      <w:szCs w:val="72"/>
    </w:rPr>
  </w:style>
  <w:style w:type="character" w:styleId="PlaceholderText">
    <w:name w:val="Placeholder Text"/>
    <w:basedOn w:val="DefaultParagraphFont"/>
    <w:uiPriority w:val="99"/>
    <w:semiHidden/>
    <w:rsid w:val="00C426CF"/>
    <w:rPr>
      <w:color w:val="595959" w:themeColor="text1" w:themeTint="A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426CF"/>
    <w:pPr>
      <w:spacing w:after="0" w:line="240" w:lineRule="auto"/>
    </w:pPr>
    <w:rPr>
      <w:rFonts w:ascii="Segoe UI" w:hAnsi="Segoe UI" w:cs="Segoe UI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426CF"/>
    <w:rPr>
      <w:rFonts w:ascii="Segoe UI" w:hAnsi="Segoe UI" w:cs="Segoe UI"/>
      <w:szCs w:val="18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C426CF"/>
    <w:pPr>
      <w:spacing w:after="120"/>
    </w:pPr>
    <w:rPr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C426CF"/>
    <w:rPr>
      <w:szCs w:val="16"/>
    </w:rPr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C426CF"/>
    <w:pPr>
      <w:spacing w:after="120"/>
      <w:ind w:left="360"/>
    </w:pPr>
    <w:rPr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C426CF"/>
    <w:rPr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C426CF"/>
    <w:rPr>
      <w:sz w:val="22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426CF"/>
    <w:pPr>
      <w:spacing w:line="240" w:lineRule="auto"/>
    </w:pPr>
    <w:rPr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426CF"/>
    <w:rPr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426C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426CF"/>
    <w:rPr>
      <w:b/>
      <w:bCs/>
      <w:szCs w:val="20"/>
    </w:rPr>
  </w:style>
  <w:style w:type="paragraph" w:styleId="DocumentMap">
    <w:name w:val="Document Map"/>
    <w:basedOn w:val="Normal"/>
    <w:link w:val="DocumentMapChar"/>
    <w:uiPriority w:val="99"/>
    <w:semiHidden/>
    <w:unhideWhenUsed/>
    <w:rsid w:val="00C426CF"/>
    <w:pPr>
      <w:spacing w:after="0" w:line="240" w:lineRule="auto"/>
    </w:pPr>
    <w:rPr>
      <w:rFonts w:ascii="Segoe UI" w:hAnsi="Segoe UI" w:cs="Segoe UI"/>
      <w:szCs w:val="16"/>
    </w:rPr>
  </w:style>
  <w:style w:type="character" w:customStyle="1" w:styleId="DocumentMapChar">
    <w:name w:val="Document Map Char"/>
    <w:basedOn w:val="DefaultParagraphFont"/>
    <w:link w:val="DocumentMap"/>
    <w:uiPriority w:val="99"/>
    <w:semiHidden/>
    <w:rsid w:val="00C426CF"/>
    <w:rPr>
      <w:rFonts w:ascii="Segoe UI" w:hAnsi="Segoe UI" w:cs="Segoe UI"/>
      <w:szCs w:val="16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C426CF"/>
    <w:pPr>
      <w:spacing w:after="0" w:line="240" w:lineRule="auto"/>
    </w:pPr>
    <w:rPr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C426CF"/>
    <w:rPr>
      <w:szCs w:val="20"/>
    </w:rPr>
  </w:style>
  <w:style w:type="paragraph" w:styleId="EnvelopeReturn">
    <w:name w:val="envelope return"/>
    <w:basedOn w:val="Normal"/>
    <w:uiPriority w:val="99"/>
    <w:semiHidden/>
    <w:unhideWhenUsed/>
    <w:rsid w:val="00C426CF"/>
    <w:pPr>
      <w:spacing w:after="0" w:line="240" w:lineRule="auto"/>
    </w:pPr>
    <w:rPr>
      <w:rFonts w:asciiTheme="majorHAnsi" w:eastAsiaTheme="majorEastAsia" w:hAnsiTheme="majorHAnsi" w:cstheme="majorBidi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C426CF"/>
    <w:pPr>
      <w:spacing w:after="0" w:line="240" w:lineRule="auto"/>
    </w:pPr>
    <w:rPr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C426CF"/>
    <w:rPr>
      <w:szCs w:val="20"/>
    </w:rPr>
  </w:style>
  <w:style w:type="character" w:styleId="HTMLCode">
    <w:name w:val="HTML Code"/>
    <w:basedOn w:val="DefaultParagraphFont"/>
    <w:uiPriority w:val="99"/>
    <w:semiHidden/>
    <w:unhideWhenUsed/>
    <w:rsid w:val="00C426CF"/>
    <w:rPr>
      <w:rFonts w:ascii="Consolas" w:hAnsi="Consolas"/>
      <w:sz w:val="22"/>
      <w:szCs w:val="20"/>
    </w:rPr>
  </w:style>
  <w:style w:type="character" w:styleId="HTMLKeyboard">
    <w:name w:val="HTML Keyboard"/>
    <w:basedOn w:val="DefaultParagraphFont"/>
    <w:uiPriority w:val="99"/>
    <w:semiHidden/>
    <w:unhideWhenUsed/>
    <w:rsid w:val="00C426CF"/>
    <w:rPr>
      <w:rFonts w:ascii="Consolas" w:hAnsi="Consolas"/>
      <w:sz w:val="22"/>
      <w:szCs w:val="20"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C426CF"/>
    <w:pPr>
      <w:spacing w:after="0" w:line="240" w:lineRule="auto"/>
    </w:pPr>
    <w:rPr>
      <w:rFonts w:ascii="Consolas" w:hAnsi="Consolas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C426CF"/>
    <w:rPr>
      <w:rFonts w:ascii="Consolas" w:hAnsi="Consolas"/>
      <w:szCs w:val="20"/>
    </w:rPr>
  </w:style>
  <w:style w:type="character" w:styleId="HTMLTypewriter">
    <w:name w:val="HTML Typewriter"/>
    <w:basedOn w:val="DefaultParagraphFont"/>
    <w:uiPriority w:val="99"/>
    <w:semiHidden/>
    <w:unhideWhenUsed/>
    <w:rsid w:val="00C426CF"/>
    <w:rPr>
      <w:rFonts w:ascii="Consolas" w:hAnsi="Consolas"/>
      <w:sz w:val="22"/>
      <w:szCs w:val="20"/>
    </w:rPr>
  </w:style>
  <w:style w:type="paragraph" w:styleId="MacroText">
    <w:name w:val="macro"/>
    <w:link w:val="MacroTextChar"/>
    <w:uiPriority w:val="99"/>
    <w:semiHidden/>
    <w:unhideWhenUsed/>
    <w:rsid w:val="00C426CF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semiHidden/>
    <w:rsid w:val="00C426CF"/>
    <w:rPr>
      <w:rFonts w:ascii="Consolas" w:hAnsi="Consolas"/>
      <w:szCs w:val="20"/>
    </w:rPr>
  </w:style>
  <w:style w:type="paragraph" w:styleId="PlainText">
    <w:name w:val="Plain Text"/>
    <w:basedOn w:val="Normal"/>
    <w:link w:val="PlainTextChar"/>
    <w:uiPriority w:val="99"/>
    <w:semiHidden/>
    <w:unhideWhenUsed/>
    <w:rsid w:val="00C426CF"/>
    <w:pPr>
      <w:spacing w:after="0" w:line="240" w:lineRule="auto"/>
    </w:pPr>
    <w:rPr>
      <w:rFonts w:ascii="Consolas" w:hAnsi="Consolas"/>
    </w:rPr>
  </w:style>
  <w:style w:type="character" w:customStyle="1" w:styleId="PlainTextChar">
    <w:name w:val="Plain Text Char"/>
    <w:basedOn w:val="DefaultParagraphFont"/>
    <w:link w:val="PlainText"/>
    <w:uiPriority w:val="99"/>
    <w:semiHidden/>
    <w:rsid w:val="00C426CF"/>
    <w:rPr>
      <w:rFonts w:ascii="Consolas" w:hAnsi="Consolas"/>
      <w:szCs w:val="21"/>
    </w:rPr>
  </w:style>
  <w:style w:type="paragraph" w:styleId="TOCHeading">
    <w:name w:val="TOC Heading"/>
    <w:basedOn w:val="Heading1"/>
    <w:next w:val="Normal"/>
    <w:uiPriority w:val="39"/>
    <w:unhideWhenUsed/>
    <w:qFormat/>
    <w:rsid w:val="000D6290"/>
    <w:pPr>
      <w:outlineLvl w:val="9"/>
    </w:pPr>
  </w:style>
  <w:style w:type="paragraph" w:styleId="TOC1">
    <w:name w:val="toc 1"/>
    <w:basedOn w:val="Normal"/>
    <w:next w:val="Normal"/>
    <w:autoRedefine/>
    <w:uiPriority w:val="39"/>
    <w:unhideWhenUsed/>
    <w:rsid w:val="009117DF"/>
    <w:pPr>
      <w:tabs>
        <w:tab w:val="right" w:leader="dot" w:pos="9016"/>
      </w:tabs>
      <w:spacing w:after="100"/>
    </w:pPr>
    <w:rPr>
      <w:noProof/>
      <w:color w:val="9B57D3" w:themeColor="accent2"/>
    </w:rPr>
  </w:style>
  <w:style w:type="paragraph" w:styleId="TOC2">
    <w:name w:val="toc 2"/>
    <w:basedOn w:val="Normal"/>
    <w:next w:val="Normal"/>
    <w:autoRedefine/>
    <w:uiPriority w:val="39"/>
    <w:unhideWhenUsed/>
    <w:rsid w:val="00D867C0"/>
    <w:pPr>
      <w:spacing w:after="100"/>
      <w:ind w:left="220"/>
    </w:pPr>
  </w:style>
  <w:style w:type="character" w:styleId="Hyperlink">
    <w:name w:val="Hyperlink"/>
    <w:basedOn w:val="DefaultParagraphFont"/>
    <w:uiPriority w:val="99"/>
    <w:unhideWhenUsed/>
    <w:rsid w:val="00D867C0"/>
    <w:rPr>
      <w:color w:val="0066FF" w:themeColor="hyperlink"/>
      <w:u w:val="single"/>
    </w:rPr>
  </w:style>
  <w:style w:type="paragraph" w:styleId="Subtitle">
    <w:name w:val="Subtitle"/>
    <w:basedOn w:val="Normal"/>
    <w:next w:val="Normal"/>
    <w:link w:val="SubtitleChar"/>
    <w:uiPriority w:val="11"/>
    <w:qFormat/>
    <w:rsid w:val="000D6290"/>
    <w:pPr>
      <w:numPr>
        <w:ilvl w:val="1"/>
      </w:numPr>
      <w:jc w:val="center"/>
    </w:pPr>
    <w:rPr>
      <w:color w:val="632E62" w:themeColor="text2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0D6290"/>
    <w:rPr>
      <w:color w:val="632E62" w:themeColor="text2"/>
      <w:sz w:val="28"/>
      <w:szCs w:val="28"/>
    </w:rPr>
  </w:style>
  <w:style w:type="character" w:styleId="Strong">
    <w:name w:val="Strong"/>
    <w:basedOn w:val="DefaultParagraphFont"/>
    <w:uiPriority w:val="22"/>
    <w:qFormat/>
    <w:rsid w:val="000D6290"/>
    <w:rPr>
      <w:b/>
      <w:bCs/>
    </w:rPr>
  </w:style>
  <w:style w:type="character" w:styleId="Emphasis">
    <w:name w:val="Emphasis"/>
    <w:basedOn w:val="DefaultParagraphFont"/>
    <w:uiPriority w:val="20"/>
    <w:qFormat/>
    <w:rsid w:val="000D6290"/>
    <w:rPr>
      <w:i/>
      <w:iCs/>
      <w:color w:val="000000" w:themeColor="text1"/>
    </w:rPr>
  </w:style>
  <w:style w:type="paragraph" w:styleId="NoSpacing">
    <w:name w:val="No Spacing"/>
    <w:uiPriority w:val="1"/>
    <w:qFormat/>
    <w:rsid w:val="000D6290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0D6290"/>
    <w:pPr>
      <w:spacing w:before="160"/>
      <w:ind w:left="720" w:right="720"/>
      <w:jc w:val="center"/>
    </w:pPr>
    <w:rPr>
      <w:i/>
      <w:iCs/>
      <w:color w:val="472CBB" w:themeColor="accent3" w:themeShade="BF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0D6290"/>
    <w:rPr>
      <w:i/>
      <w:iCs/>
      <w:color w:val="472CBB" w:themeColor="accent3" w:themeShade="BF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0D6290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6D1D6A" w:themeColor="accent1" w:themeShade="BF"/>
      <w:sz w:val="28"/>
      <w:szCs w:val="28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0D6290"/>
    <w:rPr>
      <w:rFonts w:asciiTheme="majorHAnsi" w:eastAsiaTheme="majorEastAsia" w:hAnsiTheme="majorHAnsi" w:cstheme="majorBidi"/>
      <w:caps/>
      <w:color w:val="6D1D6A" w:themeColor="accent1" w:themeShade="BF"/>
      <w:sz w:val="28"/>
      <w:szCs w:val="28"/>
    </w:rPr>
  </w:style>
  <w:style w:type="character" w:styleId="SubtleEmphasis">
    <w:name w:val="Subtle Emphasis"/>
    <w:basedOn w:val="DefaultParagraphFont"/>
    <w:uiPriority w:val="19"/>
    <w:qFormat/>
    <w:rsid w:val="000D6290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0D6290"/>
    <w:rPr>
      <w:b/>
      <w:bCs/>
      <w:i/>
      <w:iCs/>
      <w:color w:val="auto"/>
    </w:rPr>
  </w:style>
  <w:style w:type="character" w:styleId="SubtleReference">
    <w:name w:val="Subtle Reference"/>
    <w:basedOn w:val="DefaultParagraphFont"/>
    <w:uiPriority w:val="31"/>
    <w:qFormat/>
    <w:rsid w:val="000D6290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IntenseReference">
    <w:name w:val="Intense Reference"/>
    <w:basedOn w:val="DefaultParagraphFont"/>
    <w:uiPriority w:val="32"/>
    <w:qFormat/>
    <w:rsid w:val="000D6290"/>
    <w:rPr>
      <w:b/>
      <w:bCs/>
      <w:caps w:val="0"/>
      <w:smallCaps/>
      <w:color w:val="auto"/>
      <w:spacing w:val="0"/>
      <w:u w:val="single"/>
    </w:rPr>
  </w:style>
  <w:style w:type="character" w:styleId="BookTitle">
    <w:name w:val="Book Title"/>
    <w:basedOn w:val="DefaultParagraphFont"/>
    <w:uiPriority w:val="33"/>
    <w:qFormat/>
    <w:rsid w:val="000D6290"/>
    <w:rPr>
      <w:b/>
      <w:bCs/>
      <w:caps w:val="0"/>
      <w:smallCaps/>
      <w:spacing w:val="0"/>
    </w:rPr>
  </w:style>
  <w:style w:type="paragraph" w:styleId="ListParagraph">
    <w:name w:val="List Paragraph"/>
    <w:basedOn w:val="Normal"/>
    <w:uiPriority w:val="34"/>
    <w:qFormat/>
    <w:rsid w:val="00904351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1E281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  <w:style w:type="paragraph" w:customStyle="1" w:styleId="ipsjsshow">
    <w:name w:val="ipsjs_show"/>
    <w:basedOn w:val="Normal"/>
    <w:rsid w:val="00FB013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n-GB"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378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543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8319033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441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6901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79924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0000369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680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1608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487546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2703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446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930357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21" Type="http://schemas.openxmlformats.org/officeDocument/2006/relationships/image" Target="media/image11.jpe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63" Type="http://schemas.openxmlformats.org/officeDocument/2006/relationships/image" Target="media/image53.jpeg"/><Relationship Id="rId68" Type="http://schemas.openxmlformats.org/officeDocument/2006/relationships/image" Target="media/image58.png"/><Relationship Id="rId84" Type="http://schemas.openxmlformats.org/officeDocument/2006/relationships/image" Target="media/image74.png"/><Relationship Id="rId16" Type="http://schemas.openxmlformats.org/officeDocument/2006/relationships/image" Target="media/image6.jpeg"/><Relationship Id="rId11" Type="http://schemas.openxmlformats.org/officeDocument/2006/relationships/image" Target="media/image1.jpe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jpe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5" Type="http://schemas.openxmlformats.org/officeDocument/2006/relationships/numbering" Target="numbering.xml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56" Type="http://schemas.openxmlformats.org/officeDocument/2006/relationships/image" Target="media/image46.png"/><Relationship Id="rId64" Type="http://schemas.openxmlformats.org/officeDocument/2006/relationships/image" Target="media/image54.jpeg"/><Relationship Id="rId69" Type="http://schemas.openxmlformats.org/officeDocument/2006/relationships/image" Target="media/image59.png"/><Relationship Id="rId77" Type="http://schemas.openxmlformats.org/officeDocument/2006/relationships/image" Target="media/image67.png"/><Relationship Id="rId8" Type="http://schemas.openxmlformats.org/officeDocument/2006/relationships/webSettings" Target="webSettings.xml"/><Relationship Id="rId51" Type="http://schemas.openxmlformats.org/officeDocument/2006/relationships/image" Target="media/image41.jpeg"/><Relationship Id="rId72" Type="http://schemas.openxmlformats.org/officeDocument/2006/relationships/image" Target="media/image62.png"/><Relationship Id="rId80" Type="http://schemas.openxmlformats.org/officeDocument/2006/relationships/image" Target="media/image70.png"/><Relationship Id="rId85" Type="http://schemas.openxmlformats.org/officeDocument/2006/relationships/footer" Target="footer1.xml"/><Relationship Id="rId3" Type="http://schemas.openxmlformats.org/officeDocument/2006/relationships/customXml" Target="../customXml/item3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png"/><Relationship Id="rId59" Type="http://schemas.openxmlformats.org/officeDocument/2006/relationships/image" Target="media/image49.jpeg"/><Relationship Id="rId67" Type="http://schemas.openxmlformats.org/officeDocument/2006/relationships/image" Target="media/image57.png"/><Relationship Id="rId20" Type="http://schemas.openxmlformats.org/officeDocument/2006/relationships/image" Target="media/image10.jpeg"/><Relationship Id="rId41" Type="http://schemas.openxmlformats.org/officeDocument/2006/relationships/image" Target="media/image31.png"/><Relationship Id="rId54" Type="http://schemas.openxmlformats.org/officeDocument/2006/relationships/image" Target="media/image44.png"/><Relationship Id="rId62" Type="http://schemas.openxmlformats.org/officeDocument/2006/relationships/image" Target="media/image52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83" Type="http://schemas.openxmlformats.org/officeDocument/2006/relationships/image" Target="media/image73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pn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52" Type="http://schemas.openxmlformats.org/officeDocument/2006/relationships/image" Target="media/image42.jpe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81" Type="http://schemas.openxmlformats.org/officeDocument/2006/relationships/image" Target="media/image71.png"/><Relationship Id="rId86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39" Type="http://schemas.openxmlformats.org/officeDocument/2006/relationships/image" Target="media/image2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jpeg"/><Relationship Id="rId76" Type="http://schemas.openxmlformats.org/officeDocument/2006/relationships/image" Target="media/image66.png"/><Relationship Id="rId7" Type="http://schemas.openxmlformats.org/officeDocument/2006/relationships/settings" Target="settings.xml"/><Relationship Id="rId71" Type="http://schemas.openxmlformats.org/officeDocument/2006/relationships/image" Target="media/image61.png"/><Relationship Id="rId2" Type="http://schemas.openxmlformats.org/officeDocument/2006/relationships/customXml" Target="../customXml/item2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theme" Target="theme/theme1.xml"/><Relationship Id="rId61" Type="http://schemas.openxmlformats.org/officeDocument/2006/relationships/image" Target="media/image51.jpeg"/><Relationship Id="rId82" Type="http://schemas.openxmlformats.org/officeDocument/2006/relationships/image" Target="media/image7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kiera\AppData\Roaming\Microsoft\Templates\Ion%20design%20(blank).dotx" TargetMode="External"/></Relationships>
</file>

<file path=word/theme/_rels/theme1.xml.rels><?xml version="1.0" encoding="UTF-8" standalone="yes"?>
<Relationships xmlns="http://schemas.openxmlformats.org/package/2006/relationships"><Relationship Id="rId2" Type="http://schemas.openxmlformats.org/officeDocument/2006/relationships/image" Target="../media/image76.jpeg"/><Relationship Id="rId1" Type="http://schemas.openxmlformats.org/officeDocument/2006/relationships/image" Target="../media/image75.jpeg"/></Relationships>
</file>

<file path=word/theme/theme1.xml><?xml version="1.0" encoding="utf-8"?>
<a:theme xmlns:a="http://schemas.openxmlformats.org/drawingml/2006/main" name="Main Event">
  <a:themeElements>
    <a:clrScheme name="Violet II">
      <a:dk1>
        <a:sysClr val="windowText" lastClr="000000"/>
      </a:dk1>
      <a:lt1>
        <a:sysClr val="window" lastClr="FFFFFF"/>
      </a:lt1>
      <a:dk2>
        <a:srgbClr val="632E62"/>
      </a:dk2>
      <a:lt2>
        <a:srgbClr val="EAE5EB"/>
      </a:lt2>
      <a:accent1>
        <a:srgbClr val="92278F"/>
      </a:accent1>
      <a:accent2>
        <a:srgbClr val="9B57D3"/>
      </a:accent2>
      <a:accent3>
        <a:srgbClr val="755DD9"/>
      </a:accent3>
      <a:accent4>
        <a:srgbClr val="665EB8"/>
      </a:accent4>
      <a:accent5>
        <a:srgbClr val="45A5ED"/>
      </a:accent5>
      <a:accent6>
        <a:srgbClr val="5982DB"/>
      </a:accent6>
      <a:hlink>
        <a:srgbClr val="0066FF"/>
      </a:hlink>
      <a:folHlink>
        <a:srgbClr val="666699"/>
      </a:folHlink>
    </a:clrScheme>
    <a:fontScheme name="Main Event">
      <a:majorFont>
        <a:latin typeface="Impact" panose="020B080603090205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Impact" panose="020B0806030902050204"/>
        <a:ea typeface=""/>
        <a:cs typeface=""/>
        <a:font script="Jpan" typeface="ＭＳ Ｐゴシック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Main Event">
      <a:fillStyleLst>
        <a:solidFill>
          <a:schemeClr val="phClr"/>
        </a:solidFill>
        <a:solidFill>
          <a:schemeClr val="phClr">
            <a:tint val="69000"/>
            <a:satMod val="105000"/>
            <a:lumMod val="110000"/>
          </a:schemeClr>
        </a:solidFill>
        <a:blipFill>
          <a:blip xmlns:r="http://schemas.openxmlformats.org/officeDocument/2006/relationships" r:embed="rId1">
            <a:duotone>
              <a:schemeClr val="phClr">
                <a:shade val="88000"/>
                <a:lumMod val="88000"/>
              </a:schemeClr>
              <a:schemeClr val="phClr"/>
            </a:duotone>
          </a:blip>
          <a:tile tx="0" ty="0" sx="100000" sy="100000" flip="none" algn="tl"/>
        </a:blipFill>
      </a:fillStyleLst>
      <a:lnStyleLst>
        <a:ln w="9525" cap="flat" cmpd="sng" algn="ctr">
          <a:solidFill>
            <a:schemeClr val="phClr">
              <a:shade val="60000"/>
            </a:schemeClr>
          </a:solidFill>
          <a:prstDash val="solid"/>
        </a:ln>
        <a:ln w="1905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25400" dist="12700" dir="5400000" rotWithShape="0">
              <a:srgbClr val="000000">
                <a:alpha val="60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90000"/>
                <a:lumMod val="110000"/>
              </a:schemeClr>
            </a:gs>
            <a:gs pos="100000">
              <a:schemeClr val="phClr">
                <a:shade val="88000"/>
                <a:lumMod val="88000"/>
              </a:schemeClr>
            </a:gs>
          </a:gsLst>
          <a:lin ang="5400000" scaled="0"/>
        </a:gradFill>
        <a:blipFill>
          <a:blip xmlns:r="http://schemas.openxmlformats.org/officeDocument/2006/relationships" r:embed="rId2">
            <a:duotone>
              <a:schemeClr val="phClr">
                <a:shade val="48000"/>
                <a:satMod val="110000"/>
                <a:lumMod val="40000"/>
              </a:schemeClr>
              <a:schemeClr val="phClr">
                <a:tint val="90000"/>
                <a:lumMod val="106000"/>
              </a:schemeClr>
            </a:duotone>
          </a:blip>
          <a:stretch/>
        </a:blip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Main Event" id="{AC372BB4-D83D-411E-B849-B641926BA760}" vid="{F1EFBDE3-1A95-4E3D-81AD-1F53D65BEA01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3BF76585360BE4BB8D976A1E44FFC30" ma:contentTypeVersion="15" ma:contentTypeDescription="Create a new document." ma:contentTypeScope="" ma:versionID="70a5fe22ee2c50447def45b7feebf3d8">
  <xsd:schema xmlns:xsd="http://www.w3.org/2001/XMLSchema" xmlns:xs="http://www.w3.org/2001/XMLSchema" xmlns:p="http://schemas.microsoft.com/office/2006/metadata/properties" xmlns:ns2="45c0638f-8904-45ab-b124-b1f7ff451179" xmlns:ns3="ac1d6235-51e3-4a29-8ef4-963eeebbd849" targetNamespace="http://schemas.microsoft.com/office/2006/metadata/properties" ma:root="true" ma:fieldsID="15a767f6b792435f64fb207cbd3ab54c" ns2:_="" ns3:_="">
    <xsd:import namespace="45c0638f-8904-45ab-b124-b1f7ff451179"/>
    <xsd:import namespace="ac1d6235-51e3-4a29-8ef4-963eeebbd84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ObjectDetectorVersion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Topics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5c0638f-8904-45ab-b124-b1f7ff45117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4" nillable="true" ma:taxonomy="true" ma:internalName="lcf76f155ced4ddcb4097134ff3c332f" ma:taxonomyFieldName="MediaServiceImageTags" ma:displayName="Image Tags" ma:readOnly="false" ma:fieldId="{5cf76f15-5ced-4ddc-b409-7134ff3c332f}" ma:taxonomyMulti="true" ma:sspId="9151cd1a-81c0-4f7e-8bca-7c9d41dcf3fb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7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8" nillable="true" ma:displayName="MediaServiceEventHashCode" ma:hidden="true" ma:internalName="MediaServiceEventHashCode" ma:readOnly="true">
      <xsd:simpleType>
        <xsd:restriction base="dms:Text"/>
      </xsd:simpleType>
    </xsd:element>
    <xsd:element name="Topics" ma:index="21" nillable="true" ma:displayName="Topics" ma:format="Dropdown" ma:internalName="Topics">
      <xsd:simpleType>
        <xsd:restriction base="dms:Text">
          <xsd:maxLength value="255"/>
        </xsd:restriction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c1d6235-51e3-4a29-8ef4-963eeebbd849" elementFormDefault="qualified">
    <xsd:import namespace="http://schemas.microsoft.com/office/2006/documentManagement/types"/>
    <xsd:import namespace="http://schemas.microsoft.com/office/infopath/2007/PartnerControls"/>
    <xsd:element name="TaxCatchAll" ma:index="15" nillable="true" ma:displayName="Taxonomy Catch All Column" ma:hidden="true" ma:list="{3edadf58-48e6-41c9-9b5a-4b8859450888}" ma:internalName="TaxCatchAll" ma:showField="CatchAllData" ma:web="ac1d6235-51e3-4a29-8ef4-963eeebbd84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9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ac1d6235-51e3-4a29-8ef4-963eeebbd849" xsi:nil="true"/>
    <lcf76f155ced4ddcb4097134ff3c332f xmlns="45c0638f-8904-45ab-b124-b1f7ff451179">
      <Terms xmlns="http://schemas.microsoft.com/office/infopath/2007/PartnerControls"/>
    </lcf76f155ced4ddcb4097134ff3c332f>
    <Topics xmlns="45c0638f-8904-45ab-b124-b1f7ff451179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C25FAFD-7FB0-4852-A065-AD0FDE1E1A5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5c0638f-8904-45ab-b124-b1f7ff451179"/>
    <ds:schemaRef ds:uri="ac1d6235-51e3-4a29-8ef4-963eeebbd84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93EA450-910F-4BBA-835D-7FBC950A68AA}">
  <ds:schemaRefs>
    <ds:schemaRef ds:uri="http://schemas.microsoft.com/office/2006/metadata/properties"/>
    <ds:schemaRef ds:uri="http://schemas.microsoft.com/office/infopath/2007/PartnerControls"/>
    <ds:schemaRef ds:uri="ac1d6235-51e3-4a29-8ef4-963eeebbd849"/>
    <ds:schemaRef ds:uri="45c0638f-8904-45ab-b124-b1f7ff451179"/>
  </ds:schemaRefs>
</ds:datastoreItem>
</file>

<file path=customXml/itemProps3.xml><?xml version="1.0" encoding="utf-8"?>
<ds:datastoreItem xmlns:ds="http://schemas.openxmlformats.org/officeDocument/2006/customXml" ds:itemID="{6373580F-01AB-40F3-85FA-B84A30514CB5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4B095639-3234-4E12-A987-D5A10E7683B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Ion design (blank)</Template>
  <TotalTime>1834</TotalTime>
  <Pages>32</Pages>
  <Words>3501</Words>
  <Characters>19959</Characters>
  <Application>Microsoft Office Word</Application>
  <DocSecurity>0</DocSecurity>
  <Lines>166</Lines>
  <Paragraphs>46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23414</CharactersWithSpaces>
  <SharedDoc>false</SharedDoc>
  <HLinks>
    <vt:vector size="156" baseType="variant">
      <vt:variant>
        <vt:i4>1638462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_Toc158934467</vt:lpwstr>
      </vt:variant>
      <vt:variant>
        <vt:i4>1638462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_Toc158934466</vt:lpwstr>
      </vt:variant>
      <vt:variant>
        <vt:i4>1638462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_Toc158934465</vt:lpwstr>
      </vt:variant>
      <vt:variant>
        <vt:i4>1638462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_Toc158934464</vt:lpwstr>
      </vt:variant>
      <vt:variant>
        <vt:i4>1638462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_Toc158934463</vt:lpwstr>
      </vt:variant>
      <vt:variant>
        <vt:i4>1638462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_Toc158934462</vt:lpwstr>
      </vt:variant>
      <vt:variant>
        <vt:i4>1638462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_Toc158934461</vt:lpwstr>
      </vt:variant>
      <vt:variant>
        <vt:i4>1638462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_Toc158934460</vt:lpwstr>
      </vt:variant>
      <vt:variant>
        <vt:i4>1703998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_Toc158934459</vt:lpwstr>
      </vt:variant>
      <vt:variant>
        <vt:i4>1703998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_Toc158934458</vt:lpwstr>
      </vt:variant>
      <vt:variant>
        <vt:i4>1703998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_Toc158934457</vt:lpwstr>
      </vt:variant>
      <vt:variant>
        <vt:i4>1703998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_Toc158934456</vt:lpwstr>
      </vt:variant>
      <vt:variant>
        <vt:i4>1703998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_Toc158934455</vt:lpwstr>
      </vt:variant>
      <vt:variant>
        <vt:i4>1703998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_Toc158934454</vt:lpwstr>
      </vt:variant>
      <vt:variant>
        <vt:i4>1703998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_Toc158934453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_Toc158934452</vt:lpwstr>
      </vt:variant>
      <vt:variant>
        <vt:i4>1703998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_Toc158934451</vt:lpwstr>
      </vt:variant>
      <vt:variant>
        <vt:i4>1703998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_Toc158934450</vt:lpwstr>
      </vt:variant>
      <vt:variant>
        <vt:i4>1769534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_Toc158934449</vt:lpwstr>
      </vt:variant>
      <vt:variant>
        <vt:i4>1769534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_Toc158934448</vt:lpwstr>
      </vt:variant>
      <vt:variant>
        <vt:i4>1769534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_Toc158934447</vt:lpwstr>
      </vt:variant>
      <vt:variant>
        <vt:i4>1769534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_Toc158934446</vt:lpwstr>
      </vt:variant>
      <vt:variant>
        <vt:i4>1769534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_Toc158934445</vt:lpwstr>
      </vt:variant>
      <vt:variant>
        <vt:i4>1769534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_Toc158934444</vt:lpwstr>
      </vt:variant>
      <vt:variant>
        <vt:i4>1769534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_Toc158934443</vt:lpwstr>
      </vt:variant>
      <vt:variant>
        <vt:i4>1769534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_Toc158934442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Brandon Langford</dc:creator>
  <cp:keywords/>
  <cp:lastModifiedBy>Brandon Langford</cp:lastModifiedBy>
  <cp:revision>748</cp:revision>
  <dcterms:created xsi:type="dcterms:W3CDTF">2024-02-15T21:14:00Z</dcterms:created>
  <dcterms:modified xsi:type="dcterms:W3CDTF">2024-02-26T15:40:00Z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0x010100F3BF76585360BE4BB8D976A1E44FFC30</vt:lpwstr>
  </property>
  <property fmtid="{D5CDD505-2E9C-101B-9397-08002B2CF9AE}" pid="3" name="InternalTags">
    <vt:lpwstr/>
  </property>
  <property fmtid="{D5CDD505-2E9C-101B-9397-08002B2CF9AE}" pid="4" name="FeatureTags">
    <vt:lpwstr/>
  </property>
  <property fmtid="{D5CDD505-2E9C-101B-9397-08002B2CF9AE}" pid="5" name="LocalizationTags">
    <vt:lpwstr/>
  </property>
  <property fmtid="{D5CDD505-2E9C-101B-9397-08002B2CF9AE}" pid="6" name="ScenarioTags">
    <vt:lpwstr/>
  </property>
  <property fmtid="{D5CDD505-2E9C-101B-9397-08002B2CF9AE}" pid="7" name="CampaignTags">
    <vt:lpwstr/>
  </property>
  <property fmtid="{D5CDD505-2E9C-101B-9397-08002B2CF9AE}" pid="8" name="MediaServiceImageTags">
    <vt:lpwstr/>
  </property>
</Properties>
</file>